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475C" w:rsidRPr="008F300E" w:rsidRDefault="0088475C" w:rsidP="003E5110">
      <w:pPr>
        <w:spacing w:after="0" w:line="276" w:lineRule="auto"/>
        <w:jc w:val="both"/>
        <w:rPr>
          <w:rFonts w:ascii="Arial" w:hAnsi="Arial" w:cs="Arial"/>
        </w:rPr>
      </w:pPr>
    </w:p>
    <w:p w:rsidR="0088475C" w:rsidRPr="008F300E" w:rsidRDefault="0088475C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  <w:r w:rsidRPr="008F300E">
        <w:rPr>
          <w:rFonts w:ascii="Arial" w:hAnsi="Arial" w:cs="Arial"/>
          <w:b/>
          <w:bCs/>
          <w:color w:val="000000" w:themeColor="text1"/>
        </w:rPr>
        <w:lastRenderedPageBreak/>
        <w:t>ANEXO I</w:t>
      </w:r>
    </w:p>
    <w:p w:rsidR="0069292E" w:rsidRPr="008F300E" w:rsidRDefault="0069292E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  <w:r w:rsidRPr="008F300E">
        <w:rPr>
          <w:rFonts w:ascii="Arial" w:hAnsi="Arial" w:cs="Arial"/>
          <w:b/>
          <w:bCs/>
          <w:color w:val="000000" w:themeColor="text1"/>
        </w:rPr>
        <w:t>SOLICITUD DE PARTICIPACIÓN EN EL PROGRAMA DE LENGUA ÁRABE Y CULTURA MARROQUÍ (PLACM)</w:t>
      </w: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5C6D59">
      <w:pPr>
        <w:spacing w:after="0" w:line="480" w:lineRule="auto"/>
        <w:jc w:val="both"/>
        <w:rPr>
          <w:rFonts w:ascii="Arial" w:hAnsi="Arial" w:cs="Arial"/>
          <w:bCs/>
          <w:color w:val="000000" w:themeColor="text1"/>
        </w:rPr>
      </w:pPr>
      <w:r w:rsidRPr="008F300E">
        <w:rPr>
          <w:rFonts w:ascii="Arial" w:hAnsi="Arial" w:cs="Arial"/>
          <w:bCs/>
          <w:color w:val="000000" w:themeColor="text1"/>
        </w:rPr>
        <w:t>D. ____________________________________________, como director/a  del centro educativo_______________________</w:t>
      </w:r>
      <w:r w:rsidR="00BB6940">
        <w:rPr>
          <w:rFonts w:ascii="Arial" w:hAnsi="Arial" w:cs="Arial"/>
          <w:bCs/>
          <w:color w:val="000000" w:themeColor="text1"/>
        </w:rPr>
        <w:t>____</w:t>
      </w:r>
      <w:r w:rsidRPr="008F300E">
        <w:rPr>
          <w:rFonts w:ascii="Arial" w:hAnsi="Arial" w:cs="Arial"/>
          <w:bCs/>
          <w:color w:val="000000" w:themeColor="text1"/>
        </w:rPr>
        <w:t xml:space="preserve">___, de la localidad de ________________ </w:t>
      </w: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5C6D59">
      <w:pPr>
        <w:spacing w:after="0" w:line="276" w:lineRule="auto"/>
        <w:rPr>
          <w:rFonts w:ascii="Arial" w:hAnsi="Arial" w:cs="Arial"/>
          <w:b/>
          <w:bCs/>
          <w:color w:val="000000" w:themeColor="text1"/>
        </w:rPr>
      </w:pPr>
      <w:r w:rsidRPr="008F300E">
        <w:rPr>
          <w:rFonts w:ascii="Arial" w:hAnsi="Arial" w:cs="Arial"/>
          <w:b/>
          <w:bCs/>
          <w:color w:val="000000" w:themeColor="text1"/>
        </w:rPr>
        <w:t>SOLICITA:</w:t>
      </w:r>
    </w:p>
    <w:p w:rsidR="005C6D59" w:rsidRPr="008F300E" w:rsidRDefault="005C6D59" w:rsidP="005C6D59">
      <w:pPr>
        <w:spacing w:after="0" w:line="276" w:lineRule="auto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BB6940">
      <w:pPr>
        <w:spacing w:after="0" w:line="360" w:lineRule="auto"/>
        <w:jc w:val="both"/>
        <w:rPr>
          <w:rFonts w:ascii="Arial" w:hAnsi="Arial" w:cs="Arial"/>
          <w:bCs/>
          <w:color w:val="000000" w:themeColor="text1"/>
        </w:rPr>
      </w:pPr>
      <w:r w:rsidRPr="008F300E">
        <w:rPr>
          <w:rFonts w:ascii="Arial" w:hAnsi="Arial" w:cs="Arial"/>
          <w:bCs/>
          <w:color w:val="000000" w:themeColor="text1"/>
        </w:rPr>
        <w:t>La participación en el Programa de lengua árabe y cultura marroquí en el curso _______</w:t>
      </w:r>
      <w:r w:rsidR="0069292E" w:rsidRPr="008F300E">
        <w:rPr>
          <w:rFonts w:ascii="Arial" w:hAnsi="Arial" w:cs="Arial"/>
          <w:bCs/>
          <w:color w:val="000000" w:themeColor="text1"/>
        </w:rPr>
        <w:t>______</w:t>
      </w:r>
      <w:r w:rsidRPr="008F300E">
        <w:rPr>
          <w:rFonts w:ascii="Arial" w:hAnsi="Arial" w:cs="Arial"/>
          <w:bCs/>
          <w:color w:val="000000" w:themeColor="text1"/>
        </w:rPr>
        <w:t>_</w:t>
      </w:r>
      <w:r w:rsidR="0069292E" w:rsidRPr="008F300E">
        <w:rPr>
          <w:rFonts w:ascii="Arial" w:hAnsi="Arial" w:cs="Arial"/>
          <w:bCs/>
          <w:color w:val="000000" w:themeColor="text1"/>
        </w:rPr>
        <w:t>__</w:t>
      </w:r>
      <w:r w:rsidRPr="008F300E">
        <w:rPr>
          <w:rFonts w:ascii="Arial" w:hAnsi="Arial" w:cs="Arial"/>
          <w:bCs/>
          <w:color w:val="000000" w:themeColor="text1"/>
        </w:rPr>
        <w:t xml:space="preserve"> una vez aprobada la prop</w:t>
      </w:r>
      <w:r w:rsidR="0069292E" w:rsidRPr="008F300E">
        <w:rPr>
          <w:rFonts w:ascii="Arial" w:hAnsi="Arial" w:cs="Arial"/>
          <w:bCs/>
          <w:color w:val="000000" w:themeColor="text1"/>
        </w:rPr>
        <w:t>uesta en el Consejo Escolar realizado con fecha de ___________.</w:t>
      </w: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69292E" w:rsidRPr="008F300E" w:rsidRDefault="0069292E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69292E" w:rsidP="0069292E">
      <w:pPr>
        <w:spacing w:after="0" w:line="276" w:lineRule="auto"/>
        <w:rPr>
          <w:rFonts w:ascii="Arial" w:hAnsi="Arial" w:cs="Arial"/>
          <w:bCs/>
          <w:color w:val="000000" w:themeColor="text1"/>
        </w:rPr>
      </w:pPr>
      <w:r w:rsidRPr="008F300E">
        <w:rPr>
          <w:rFonts w:ascii="Arial" w:hAnsi="Arial" w:cs="Arial"/>
          <w:bCs/>
          <w:color w:val="000000" w:themeColor="text1"/>
        </w:rPr>
        <w:t>Fdo.:</w:t>
      </w:r>
    </w:p>
    <w:p w:rsidR="0069292E" w:rsidRPr="008F300E" w:rsidRDefault="0069292E" w:rsidP="0069292E">
      <w:pPr>
        <w:spacing w:after="0" w:line="276" w:lineRule="auto"/>
        <w:rPr>
          <w:rFonts w:ascii="Arial" w:hAnsi="Arial" w:cs="Arial"/>
          <w:bCs/>
          <w:color w:val="000000" w:themeColor="text1"/>
        </w:rPr>
      </w:pPr>
      <w:r w:rsidRPr="008F300E">
        <w:rPr>
          <w:rFonts w:ascii="Arial" w:hAnsi="Arial" w:cs="Arial"/>
          <w:bCs/>
          <w:color w:val="000000" w:themeColor="text1"/>
        </w:rPr>
        <w:t>Director/a del centro:</w:t>
      </w: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69292E">
      <w:pPr>
        <w:spacing w:after="0" w:line="276" w:lineRule="auto"/>
        <w:rPr>
          <w:rFonts w:ascii="Arial" w:hAnsi="Arial" w:cs="Arial"/>
          <w:bCs/>
          <w:color w:val="000000" w:themeColor="text1"/>
        </w:rPr>
      </w:pPr>
    </w:p>
    <w:p w:rsidR="005C6D59" w:rsidRPr="008F300E" w:rsidRDefault="0069292E" w:rsidP="0069292E">
      <w:pPr>
        <w:spacing w:after="0" w:line="276" w:lineRule="auto"/>
        <w:rPr>
          <w:rFonts w:ascii="Arial" w:hAnsi="Arial" w:cs="Arial"/>
          <w:bCs/>
          <w:color w:val="000000" w:themeColor="text1"/>
        </w:rPr>
      </w:pPr>
      <w:r w:rsidRPr="008F300E">
        <w:rPr>
          <w:rFonts w:ascii="Arial" w:hAnsi="Arial" w:cs="Arial"/>
          <w:bCs/>
          <w:color w:val="000000" w:themeColor="text1"/>
        </w:rPr>
        <w:t>Fecha:_________________________</w:t>
      </w: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69292E" w:rsidRPr="008F300E" w:rsidRDefault="0069292E" w:rsidP="0069292E">
      <w:pPr>
        <w:tabs>
          <w:tab w:val="left" w:pos="3291"/>
        </w:tabs>
        <w:rPr>
          <w:rFonts w:ascii="Arial" w:hAnsi="Arial" w:cs="Arial"/>
        </w:rPr>
      </w:pPr>
    </w:p>
    <w:p w:rsidR="0069292E" w:rsidRPr="008F300E" w:rsidRDefault="00BB6940" w:rsidP="001E7057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  <w:r w:rsidR="0069292E" w:rsidRPr="008F300E">
        <w:rPr>
          <w:rFonts w:ascii="Arial" w:hAnsi="Arial" w:cs="Arial"/>
          <w:b/>
          <w:bCs/>
        </w:rPr>
        <w:t>PREVISIÓN DE ALUMNADO PARTICIPANTE. CURSO______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8"/>
        <w:gridCol w:w="3302"/>
        <w:gridCol w:w="3705"/>
        <w:gridCol w:w="949"/>
      </w:tblGrid>
      <w:tr w:rsidR="0069292E" w:rsidRPr="00BB6940" w:rsidTr="00A41D61">
        <w:tc>
          <w:tcPr>
            <w:tcW w:w="562" w:type="dxa"/>
            <w:shd w:val="clear" w:color="auto" w:fill="D9D9D9" w:themeFill="background1" w:themeFillShade="D9"/>
          </w:tcPr>
          <w:p w:rsidR="0069292E" w:rsidRPr="00BB6940" w:rsidRDefault="0069292E" w:rsidP="00A41D61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3828" w:type="dxa"/>
            <w:shd w:val="clear" w:color="auto" w:fill="D9D9D9" w:themeFill="background1" w:themeFillShade="D9"/>
          </w:tcPr>
          <w:p w:rsidR="0069292E" w:rsidRPr="00BB6940" w:rsidRDefault="0069292E" w:rsidP="00A41D61">
            <w:pPr>
              <w:rPr>
                <w:rFonts w:ascii="Arial" w:hAnsi="Arial" w:cs="Arial"/>
                <w:b/>
                <w:bCs/>
                <w:sz w:val="20"/>
              </w:rPr>
            </w:pPr>
            <w:r w:rsidRPr="00BB6940">
              <w:rPr>
                <w:rFonts w:ascii="Arial" w:hAnsi="Arial" w:cs="Arial"/>
                <w:b/>
                <w:bCs/>
                <w:sz w:val="20"/>
              </w:rPr>
              <w:t>Alumno/a</w:t>
            </w:r>
          </w:p>
        </w:tc>
        <w:tc>
          <w:tcPr>
            <w:tcW w:w="4394" w:type="dxa"/>
            <w:shd w:val="clear" w:color="auto" w:fill="D9D9D9" w:themeFill="background1" w:themeFillShade="D9"/>
          </w:tcPr>
          <w:p w:rsidR="0069292E" w:rsidRPr="00BB6940" w:rsidRDefault="0069292E" w:rsidP="00A41D61">
            <w:pPr>
              <w:rPr>
                <w:rFonts w:ascii="Arial" w:hAnsi="Arial" w:cs="Arial"/>
                <w:b/>
                <w:bCs/>
                <w:sz w:val="20"/>
              </w:rPr>
            </w:pPr>
            <w:r w:rsidRPr="00BB6940">
              <w:rPr>
                <w:rFonts w:ascii="Arial" w:hAnsi="Arial" w:cs="Arial"/>
                <w:b/>
                <w:bCs/>
                <w:sz w:val="20"/>
              </w:rPr>
              <w:t>Centro</w:t>
            </w:r>
          </w:p>
        </w:tc>
        <w:tc>
          <w:tcPr>
            <w:tcW w:w="987" w:type="dxa"/>
            <w:shd w:val="clear" w:color="auto" w:fill="D9D9D9" w:themeFill="background1" w:themeFillShade="D9"/>
          </w:tcPr>
          <w:p w:rsidR="0069292E" w:rsidRPr="00BB6940" w:rsidRDefault="0069292E" w:rsidP="00A41D61">
            <w:pPr>
              <w:rPr>
                <w:rFonts w:ascii="Arial" w:hAnsi="Arial" w:cs="Arial"/>
                <w:b/>
                <w:bCs/>
                <w:sz w:val="20"/>
              </w:rPr>
            </w:pPr>
            <w:r w:rsidRPr="00BB6940">
              <w:rPr>
                <w:rFonts w:ascii="Arial" w:hAnsi="Arial" w:cs="Arial"/>
                <w:b/>
                <w:bCs/>
                <w:sz w:val="20"/>
              </w:rPr>
              <w:t>Curso</w:t>
            </w: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11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12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13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14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15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16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17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18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19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20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21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22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24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25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26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27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28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29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30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31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32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33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34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35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36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37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38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39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  <w:tr w:rsidR="0069292E" w:rsidRPr="00BB6940" w:rsidTr="00A41D61">
        <w:tc>
          <w:tcPr>
            <w:tcW w:w="562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  <w:r w:rsidRPr="00BB6940">
              <w:rPr>
                <w:rFonts w:ascii="Arial" w:hAnsi="Arial" w:cs="Arial"/>
                <w:sz w:val="20"/>
              </w:rPr>
              <w:t>40</w:t>
            </w:r>
          </w:p>
        </w:tc>
        <w:tc>
          <w:tcPr>
            <w:tcW w:w="3828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7" w:type="dxa"/>
          </w:tcPr>
          <w:p w:rsidR="0069292E" w:rsidRPr="00BB6940" w:rsidRDefault="0069292E" w:rsidP="00A41D61">
            <w:pPr>
              <w:rPr>
                <w:rFonts w:ascii="Arial" w:hAnsi="Arial" w:cs="Arial"/>
                <w:sz w:val="20"/>
              </w:rPr>
            </w:pPr>
          </w:p>
        </w:tc>
      </w:tr>
    </w:tbl>
    <w:p w:rsidR="0069292E" w:rsidRPr="008F300E" w:rsidRDefault="0069292E" w:rsidP="0069292E">
      <w:pPr>
        <w:rPr>
          <w:rFonts w:ascii="Arial" w:hAnsi="Arial" w:cs="Arial"/>
          <w:b/>
          <w:bCs/>
        </w:rPr>
      </w:pPr>
    </w:p>
    <w:p w:rsidR="005C6D59" w:rsidRPr="008F300E" w:rsidRDefault="005C6D59" w:rsidP="006167B1">
      <w:pPr>
        <w:spacing w:after="0" w:line="276" w:lineRule="auto"/>
        <w:rPr>
          <w:rFonts w:ascii="Arial" w:hAnsi="Arial" w:cs="Arial"/>
          <w:b/>
          <w:bCs/>
          <w:color w:val="000000" w:themeColor="text1"/>
        </w:rPr>
      </w:pPr>
    </w:p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9539CF" w:rsidRPr="008F300E" w:rsidRDefault="009539CF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BB6940" w:rsidRDefault="00BB6940">
      <w:pPr>
        <w:rPr>
          <w:rFonts w:ascii="Arial" w:hAnsi="Arial" w:cs="Arial"/>
          <w:b/>
          <w:bCs/>
          <w:color w:val="000000" w:themeColor="text1"/>
        </w:rPr>
      </w:pPr>
      <w:bookmarkStart w:id="0" w:name="_GoBack"/>
      <w:bookmarkEnd w:id="0"/>
    </w:p>
    <w:sectPr w:rsidR="00BB6940" w:rsidSect="008F300E">
      <w:headerReference w:type="default" r:id="rId10"/>
      <w:footerReference w:type="even" r:id="rId11"/>
      <w:footerReference w:type="default" r:id="rId12"/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F8F" w:rsidRDefault="002B1F8F" w:rsidP="0033118A">
      <w:pPr>
        <w:spacing w:after="0" w:line="240" w:lineRule="auto"/>
      </w:pPr>
      <w:r>
        <w:separator/>
      </w:r>
    </w:p>
  </w:endnote>
  <w:endnote w:type="continuationSeparator" w:id="0">
    <w:p w:rsidR="002B1F8F" w:rsidRDefault="002B1F8F" w:rsidP="00331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Nmerodepgina"/>
      </w:rPr>
      <w:id w:val="-86760366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A01E99" w:rsidRDefault="00A01E99" w:rsidP="00CE0CA9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:rsidR="00A01E99" w:rsidRDefault="00A01E99" w:rsidP="00A01E9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Nmerodepgina"/>
      </w:rPr>
      <w:id w:val="-359354673"/>
      <w:docPartObj>
        <w:docPartGallery w:val="Page Numbers (Bottom of Page)"/>
        <w:docPartUnique/>
      </w:docPartObj>
    </w:sdtPr>
    <w:sdtEndPr>
      <w:rPr>
        <w:rStyle w:val="Nmerodepgina"/>
        <w:rFonts w:ascii="Arial" w:hAnsi="Arial" w:cs="Arial"/>
      </w:rPr>
    </w:sdtEndPr>
    <w:sdtContent>
      <w:p w:rsidR="00A01E99" w:rsidRPr="008F300E" w:rsidRDefault="00A01E99" w:rsidP="00CE0CA9">
        <w:pPr>
          <w:pStyle w:val="Piedepgina"/>
          <w:framePr w:wrap="none" w:vAnchor="text" w:hAnchor="margin" w:xAlign="right" w:y="1"/>
          <w:rPr>
            <w:rStyle w:val="Nmerodepgina"/>
            <w:rFonts w:ascii="Arial" w:hAnsi="Arial" w:cs="Arial"/>
          </w:rPr>
        </w:pPr>
        <w:r w:rsidRPr="008F300E">
          <w:rPr>
            <w:rStyle w:val="Nmerodepgina"/>
            <w:rFonts w:ascii="Arial" w:hAnsi="Arial" w:cs="Arial"/>
          </w:rPr>
          <w:fldChar w:fldCharType="begin"/>
        </w:r>
        <w:r w:rsidRPr="008F300E">
          <w:rPr>
            <w:rStyle w:val="Nmerodepgina"/>
            <w:rFonts w:ascii="Arial" w:hAnsi="Arial" w:cs="Arial"/>
          </w:rPr>
          <w:instrText xml:space="preserve"> PAGE </w:instrText>
        </w:r>
        <w:r w:rsidRPr="008F300E">
          <w:rPr>
            <w:rStyle w:val="Nmerodepgina"/>
            <w:rFonts w:ascii="Arial" w:hAnsi="Arial" w:cs="Arial"/>
          </w:rPr>
          <w:fldChar w:fldCharType="separate"/>
        </w:r>
        <w:r w:rsidR="001E7057">
          <w:rPr>
            <w:rStyle w:val="Nmerodepgina"/>
            <w:rFonts w:ascii="Arial" w:hAnsi="Arial" w:cs="Arial"/>
            <w:noProof/>
          </w:rPr>
          <w:t>2</w:t>
        </w:r>
        <w:r w:rsidRPr="008F300E">
          <w:rPr>
            <w:rStyle w:val="Nmerodepgina"/>
            <w:rFonts w:ascii="Arial" w:hAnsi="Arial" w:cs="Arial"/>
          </w:rPr>
          <w:fldChar w:fldCharType="end"/>
        </w:r>
      </w:p>
    </w:sdtContent>
  </w:sdt>
  <w:p w:rsidR="00A01E99" w:rsidRDefault="00A01E99" w:rsidP="00A01E99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F8F" w:rsidRDefault="002B1F8F" w:rsidP="0033118A">
      <w:pPr>
        <w:spacing w:after="0" w:line="240" w:lineRule="auto"/>
      </w:pPr>
      <w:r>
        <w:separator/>
      </w:r>
    </w:p>
  </w:footnote>
  <w:footnote w:type="continuationSeparator" w:id="0">
    <w:p w:rsidR="002B1F8F" w:rsidRDefault="002B1F8F" w:rsidP="00331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pPr w:vertAnchor="page" w:horzAnchor="page" w:tblpY="1"/>
      <w:tblW w:w="119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  <w:tblCaption w:val="Tabla encabezado para logotipos"/>
      <w:tblDescription w:val="Tabla de una sola celda que contiene la imagen compuesta por los logotipos de la Región de Murcia y otros organismos."/>
    </w:tblPr>
    <w:tblGrid>
      <w:gridCol w:w="11906"/>
    </w:tblGrid>
    <w:tr w:rsidR="00EC5AFC" w:rsidTr="008F300E">
      <w:trPr>
        <w:cantSplit/>
        <w:trHeight w:hRule="exact" w:val="2269"/>
      </w:trPr>
      <w:tc>
        <w:tcPr>
          <w:tcW w:w="11906" w:type="dxa"/>
          <w:noWrap/>
        </w:tcPr>
        <w:p w:rsidR="00EC5AFC" w:rsidRDefault="00EC5AFC" w:rsidP="00244494">
          <w:pPr>
            <w:pStyle w:val="Encabezado"/>
            <w:jc w:val="center"/>
          </w:pPr>
        </w:p>
        <w:p w:rsidR="00EC5AFC" w:rsidRPr="00BD2655" w:rsidRDefault="00EC5AFC" w:rsidP="00BD2655">
          <w:r>
            <w:rPr>
              <w:noProof/>
              <w:lang w:eastAsia="es-ES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488950</wp:posOffset>
                </wp:positionH>
                <wp:positionV relativeFrom="paragraph">
                  <wp:posOffset>77470</wp:posOffset>
                </wp:positionV>
                <wp:extent cx="2574290" cy="922020"/>
                <wp:effectExtent l="0" t="0" r="0" b="0"/>
                <wp:wrapTight wrapText="bothSides">
                  <wp:wrapPolygon edited="0">
                    <wp:start x="2131" y="0"/>
                    <wp:lineTo x="746" y="3273"/>
                    <wp:lineTo x="746" y="11603"/>
                    <wp:lineTo x="1066" y="14876"/>
                    <wp:lineTo x="1279" y="15174"/>
                    <wp:lineTo x="4156" y="18149"/>
                    <wp:lineTo x="4369" y="18744"/>
                    <wp:lineTo x="21099" y="18744"/>
                    <wp:lineTo x="21419" y="15769"/>
                    <wp:lineTo x="20353" y="15769"/>
                    <wp:lineTo x="13640" y="12793"/>
                    <wp:lineTo x="13640" y="6843"/>
                    <wp:lineTo x="10869" y="5653"/>
                    <wp:lineTo x="3730" y="5355"/>
                    <wp:lineTo x="4049" y="3868"/>
                    <wp:lineTo x="3730" y="2380"/>
                    <wp:lineTo x="2664" y="0"/>
                    <wp:lineTo x="2131" y="0"/>
                  </wp:wrapPolygon>
                </wp:wrapTight>
                <wp:docPr id="1" name="Imagen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454" t="13098" r="55635" b="18397"/>
                        <a:stretch/>
                      </pic:blipFill>
                      <pic:spPr bwMode="auto">
                        <a:xfrm>
                          <a:off x="0" y="0"/>
                          <a:ext cx="2574290" cy="9220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EC5AFC" w:rsidRPr="00BD2655" w:rsidRDefault="00EC5AFC" w:rsidP="00BD2655">
          <w:r>
            <w:rPr>
              <w:noProof/>
              <w:lang w:eastAsia="es-ES"/>
            </w:rPr>
            <w:drawing>
              <wp:anchor distT="0" distB="0" distL="114300" distR="114300" simplePos="0" relativeHeight="251659264" behindDoc="1" locked="0" layoutInCell="1" allowOverlap="1" wp14:anchorId="095BC27F">
                <wp:simplePos x="0" y="0"/>
                <wp:positionH relativeFrom="column">
                  <wp:posOffset>5421897</wp:posOffset>
                </wp:positionH>
                <wp:positionV relativeFrom="paragraph">
                  <wp:posOffset>110089</wp:posOffset>
                </wp:positionV>
                <wp:extent cx="1496695" cy="551180"/>
                <wp:effectExtent l="0" t="0" r="1905" b="0"/>
                <wp:wrapTight wrapText="bothSides">
                  <wp:wrapPolygon edited="0">
                    <wp:start x="0" y="0"/>
                    <wp:lineTo x="0" y="20903"/>
                    <wp:lineTo x="21444" y="20903"/>
                    <wp:lineTo x="21444" y="0"/>
                    <wp:lineTo x="0" y="0"/>
                  </wp:wrapPolygon>
                </wp:wrapTight>
                <wp:docPr id="1967810313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85024977" name="Imagen 1385024977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6695" cy="5511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EC5AFC" w:rsidRPr="00BD2655" w:rsidRDefault="00EC5AFC" w:rsidP="00BD2655"/>
        <w:p w:rsidR="00EC5AFC" w:rsidRPr="00BD2655" w:rsidRDefault="00EC5AFC" w:rsidP="00BD2655"/>
        <w:p w:rsidR="00EC5AFC" w:rsidRPr="00BD2655" w:rsidRDefault="00EC5AFC" w:rsidP="00BD2655"/>
        <w:p w:rsidR="00EC5AFC" w:rsidRPr="00BD2655" w:rsidRDefault="00EC5AFC" w:rsidP="00BD2655"/>
      </w:tc>
    </w:tr>
  </w:tbl>
  <w:p w:rsidR="00EC5AFC" w:rsidRPr="005271AF" w:rsidRDefault="00EC5AFC">
    <w:pPr>
      <w:pStyle w:val="Encabezad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A0C9C"/>
    <w:multiLevelType w:val="hybridMultilevel"/>
    <w:tmpl w:val="ED9ADF8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FD54B2"/>
    <w:multiLevelType w:val="hybridMultilevel"/>
    <w:tmpl w:val="D4F8E61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D21BD"/>
    <w:multiLevelType w:val="hybridMultilevel"/>
    <w:tmpl w:val="EAB47B8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234D90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15B4C71"/>
    <w:multiLevelType w:val="hybridMultilevel"/>
    <w:tmpl w:val="E30039D2"/>
    <w:lvl w:ilvl="0" w:tplc="B590E8B4">
      <w:start w:val="11"/>
      <w:numFmt w:val="bullet"/>
      <w:lvlText w:val="-"/>
      <w:lvlJc w:val="left"/>
      <w:pPr>
        <w:ind w:left="720" w:hanging="360"/>
      </w:pPr>
      <w:rPr>
        <w:rFonts w:ascii="ArialMT" w:eastAsia="Times New Roman" w:hAnsi="ArialMT" w:cs="Times New Roman" w:hint="default"/>
        <w:sz w:val="22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2E6EC0"/>
    <w:multiLevelType w:val="hybridMultilevel"/>
    <w:tmpl w:val="F15ACB9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F74698"/>
    <w:multiLevelType w:val="hybridMultilevel"/>
    <w:tmpl w:val="F91ADE9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B273D1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1641D0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DAC253A"/>
    <w:multiLevelType w:val="hybridMultilevel"/>
    <w:tmpl w:val="2FFC6118"/>
    <w:lvl w:ilvl="0" w:tplc="BCBABC1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2C48B1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E906E6"/>
    <w:multiLevelType w:val="hybridMultilevel"/>
    <w:tmpl w:val="44C23BB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5A7351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5D05FF2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A8B3E6F"/>
    <w:multiLevelType w:val="hybridMultilevel"/>
    <w:tmpl w:val="1464AAA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814735"/>
    <w:multiLevelType w:val="hybridMultilevel"/>
    <w:tmpl w:val="21D6716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48003A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6"/>
  </w:num>
  <w:num w:numId="5">
    <w:abstractNumId w:val="5"/>
  </w:num>
  <w:num w:numId="6">
    <w:abstractNumId w:val="1"/>
  </w:num>
  <w:num w:numId="7">
    <w:abstractNumId w:val="14"/>
  </w:num>
  <w:num w:numId="8">
    <w:abstractNumId w:val="15"/>
  </w:num>
  <w:num w:numId="9">
    <w:abstractNumId w:val="11"/>
  </w:num>
  <w:num w:numId="10">
    <w:abstractNumId w:val="0"/>
  </w:num>
  <w:num w:numId="11">
    <w:abstractNumId w:val="13"/>
  </w:num>
  <w:num w:numId="12">
    <w:abstractNumId w:val="10"/>
  </w:num>
  <w:num w:numId="13">
    <w:abstractNumId w:val="8"/>
  </w:num>
  <w:num w:numId="14">
    <w:abstractNumId w:val="12"/>
  </w:num>
  <w:num w:numId="15">
    <w:abstractNumId w:val="3"/>
  </w:num>
  <w:num w:numId="16">
    <w:abstractNumId w:val="7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9E7"/>
    <w:rsid w:val="000015E1"/>
    <w:rsid w:val="000475DD"/>
    <w:rsid w:val="00047D79"/>
    <w:rsid w:val="000971A1"/>
    <w:rsid w:val="000A5E37"/>
    <w:rsid w:val="000A6CBE"/>
    <w:rsid w:val="000B4103"/>
    <w:rsid w:val="000D2805"/>
    <w:rsid w:val="000E14FA"/>
    <w:rsid w:val="0013104E"/>
    <w:rsid w:val="001353E8"/>
    <w:rsid w:val="00165FBA"/>
    <w:rsid w:val="001818D5"/>
    <w:rsid w:val="0019746C"/>
    <w:rsid w:val="001A6B61"/>
    <w:rsid w:val="001E7057"/>
    <w:rsid w:val="001F6198"/>
    <w:rsid w:val="0020548E"/>
    <w:rsid w:val="00214033"/>
    <w:rsid w:val="00235B81"/>
    <w:rsid w:val="0023698C"/>
    <w:rsid w:val="00244494"/>
    <w:rsid w:val="002859ED"/>
    <w:rsid w:val="002B1F8F"/>
    <w:rsid w:val="002C71E3"/>
    <w:rsid w:val="002F1218"/>
    <w:rsid w:val="00320BC4"/>
    <w:rsid w:val="0033118A"/>
    <w:rsid w:val="00360B2F"/>
    <w:rsid w:val="00367220"/>
    <w:rsid w:val="00367FF3"/>
    <w:rsid w:val="003C26F0"/>
    <w:rsid w:val="003E5110"/>
    <w:rsid w:val="004800BA"/>
    <w:rsid w:val="004A1ADF"/>
    <w:rsid w:val="004B7AE6"/>
    <w:rsid w:val="004E7DEE"/>
    <w:rsid w:val="00523092"/>
    <w:rsid w:val="005271AF"/>
    <w:rsid w:val="005363A9"/>
    <w:rsid w:val="00546BB5"/>
    <w:rsid w:val="00570C97"/>
    <w:rsid w:val="005A48CE"/>
    <w:rsid w:val="005B0C3E"/>
    <w:rsid w:val="005B215D"/>
    <w:rsid w:val="005C6D59"/>
    <w:rsid w:val="006167B1"/>
    <w:rsid w:val="0062387D"/>
    <w:rsid w:val="006817D7"/>
    <w:rsid w:val="00681F44"/>
    <w:rsid w:val="0069292E"/>
    <w:rsid w:val="006A0783"/>
    <w:rsid w:val="006B3816"/>
    <w:rsid w:val="006D783B"/>
    <w:rsid w:val="006E2D5E"/>
    <w:rsid w:val="006E3224"/>
    <w:rsid w:val="00752411"/>
    <w:rsid w:val="00773F0B"/>
    <w:rsid w:val="007A0B8F"/>
    <w:rsid w:val="007B64E4"/>
    <w:rsid w:val="007E5EA7"/>
    <w:rsid w:val="00805E6D"/>
    <w:rsid w:val="00840358"/>
    <w:rsid w:val="00850DD2"/>
    <w:rsid w:val="00861A83"/>
    <w:rsid w:val="0088475C"/>
    <w:rsid w:val="008B55BB"/>
    <w:rsid w:val="008E3810"/>
    <w:rsid w:val="008F300E"/>
    <w:rsid w:val="009539CF"/>
    <w:rsid w:val="009E0511"/>
    <w:rsid w:val="00A01ACF"/>
    <w:rsid w:val="00A01E99"/>
    <w:rsid w:val="00A441B7"/>
    <w:rsid w:val="00A66E00"/>
    <w:rsid w:val="00A86DA5"/>
    <w:rsid w:val="00AB2CB3"/>
    <w:rsid w:val="00AB72EB"/>
    <w:rsid w:val="00B01BE5"/>
    <w:rsid w:val="00B43B8E"/>
    <w:rsid w:val="00B504BA"/>
    <w:rsid w:val="00B643A7"/>
    <w:rsid w:val="00B84D2A"/>
    <w:rsid w:val="00BA16C9"/>
    <w:rsid w:val="00BB6940"/>
    <w:rsid w:val="00BD2655"/>
    <w:rsid w:val="00BE3E93"/>
    <w:rsid w:val="00C17089"/>
    <w:rsid w:val="00C232E5"/>
    <w:rsid w:val="00C25613"/>
    <w:rsid w:val="00C327BB"/>
    <w:rsid w:val="00C329DE"/>
    <w:rsid w:val="00C36B7F"/>
    <w:rsid w:val="00C40831"/>
    <w:rsid w:val="00C43B3D"/>
    <w:rsid w:val="00C44004"/>
    <w:rsid w:val="00CB6CBE"/>
    <w:rsid w:val="00CD0F57"/>
    <w:rsid w:val="00CD5910"/>
    <w:rsid w:val="00CD7AD7"/>
    <w:rsid w:val="00CE7014"/>
    <w:rsid w:val="00D0196C"/>
    <w:rsid w:val="00D43D49"/>
    <w:rsid w:val="00D8273D"/>
    <w:rsid w:val="00DA07D2"/>
    <w:rsid w:val="00DE49CE"/>
    <w:rsid w:val="00E26242"/>
    <w:rsid w:val="00E30381"/>
    <w:rsid w:val="00E37AB0"/>
    <w:rsid w:val="00E5223F"/>
    <w:rsid w:val="00EC5AFC"/>
    <w:rsid w:val="00ED36A3"/>
    <w:rsid w:val="00F01030"/>
    <w:rsid w:val="00F217D2"/>
    <w:rsid w:val="00F52411"/>
    <w:rsid w:val="00F53456"/>
    <w:rsid w:val="00F57B54"/>
    <w:rsid w:val="00F64701"/>
    <w:rsid w:val="00F75DA1"/>
    <w:rsid w:val="00F75F0D"/>
    <w:rsid w:val="00FB69E7"/>
    <w:rsid w:val="00FF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118A"/>
  </w:style>
  <w:style w:type="paragraph" w:styleId="Piedepgina">
    <w:name w:val="footer"/>
    <w:basedOn w:val="Normal"/>
    <w:link w:val="Piedepgina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118A"/>
  </w:style>
  <w:style w:type="table" w:styleId="Tablaconcuadrcula">
    <w:name w:val="Table Grid"/>
    <w:basedOn w:val="Tablanormal"/>
    <w:uiPriority w:val="39"/>
    <w:rsid w:val="0033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Fuentedeprrafopredeter"/>
    <w:rsid w:val="00D8273D"/>
  </w:style>
  <w:style w:type="paragraph" w:styleId="NormalWeb">
    <w:name w:val="Normal (Web)"/>
    <w:basedOn w:val="Normal"/>
    <w:uiPriority w:val="99"/>
    <w:unhideWhenUsed/>
    <w:rsid w:val="00C36B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Prrafodelista">
    <w:name w:val="List Paragraph"/>
    <w:basedOn w:val="Normal"/>
    <w:uiPriority w:val="34"/>
    <w:qFormat/>
    <w:rsid w:val="00FF6C1C"/>
    <w:pPr>
      <w:ind w:left="720"/>
      <w:contextualSpacing/>
    </w:pPr>
  </w:style>
  <w:style w:type="character" w:styleId="Nmerodepgina">
    <w:name w:val="page number"/>
    <w:basedOn w:val="Fuentedeprrafopredeter"/>
    <w:uiPriority w:val="99"/>
    <w:semiHidden/>
    <w:unhideWhenUsed/>
    <w:rsid w:val="00A01E99"/>
  </w:style>
  <w:style w:type="paragraph" w:styleId="Textodeglobo">
    <w:name w:val="Balloon Text"/>
    <w:basedOn w:val="Normal"/>
    <w:link w:val="TextodegloboCar"/>
    <w:uiPriority w:val="99"/>
    <w:semiHidden/>
    <w:unhideWhenUsed/>
    <w:rsid w:val="002140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4033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D36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5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12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463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80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80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11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07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03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13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8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12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11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40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47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44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73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474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97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236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62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52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90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70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88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4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1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4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06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8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47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24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53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72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23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1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6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29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34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72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5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25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85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698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33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00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224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3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83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65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570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mc442\AppData\Local\Temp\7zO82FAD66A\CEFP%20-%20DGAAD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06617267F2F024888E4758096EA68D3" ma:contentTypeVersion="19" ma:contentTypeDescription="Crear nuevo documento." ma:contentTypeScope="" ma:versionID="496eea43d1bdf2cd991ef1ce61c76979">
  <xsd:schema xmlns:xsd="http://www.w3.org/2001/XMLSchema" xmlns:xs="http://www.w3.org/2001/XMLSchema" xmlns:p="http://schemas.microsoft.com/office/2006/metadata/properties" xmlns:ns2="bab14156-fcf3-44e2-9c4b-c33f1f92d414" xmlns:ns3="1c9c8636-0486-4c9b-b75c-7b805ddaaf65" targetNamespace="http://schemas.microsoft.com/office/2006/metadata/properties" ma:root="true" ma:fieldsID="1e447ef244ea1bb62bf7f5796106d1ac" ns2:_="" ns3:_="">
    <xsd:import namespace="bab14156-fcf3-44e2-9c4b-c33f1f92d414"/>
    <xsd:import namespace="1c9c8636-0486-4c9b-b75c-7b805ddaaf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14156-fcf3-44e2-9c4b-c33f1f92d4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6b9b444-1e45-4268-b8b7-af71215058d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c8636-0486-4c9b-b75c-7b805ddaaf6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057895b-822d-4ddb-9503-7837d29ef686}" ma:internalName="TaxCatchAll" ma:showField="CatchAllData" ma:web="1c9c8636-0486-4c9b-b75c-7b805ddaaf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9c8636-0486-4c9b-b75c-7b805ddaaf65" xsi:nil="true"/>
    <lcf76f155ced4ddcb4097134ff3c332f xmlns="bab14156-fcf3-44e2-9c4b-c33f1f92d41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C42931C-DC01-4A13-BDE6-A8CD7573B9C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DF80AA-FE79-46B2-AE79-65B762C0B3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b14156-fcf3-44e2-9c4b-c33f1f92d414"/>
    <ds:schemaRef ds:uri="1c9c8636-0486-4c9b-b75c-7b805ddaaf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BE3F23-488B-4432-ADBD-BDD0BBEB5B30}">
  <ds:schemaRefs>
    <ds:schemaRef ds:uri="1c9c8636-0486-4c9b-b75c-7b805ddaaf65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bab14156-fcf3-44e2-9c4b-c33f1f92d414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CEFP - DGAAD.dotx</Template>
  <TotalTime>0</TotalTime>
  <Pages>2</Pages>
  <Words>135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2025-02-11T13:24:00Z</dcterms:created>
  <dcterms:modified xsi:type="dcterms:W3CDTF">2025-02-11T13:24:00Z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0x010100B06617267F2F024888E4758096EA68D3</vt:lpwstr>
  </property>
  <property fmtid="{D5CDD505-2E9C-101B-9397-08002B2CF9AE}" pid="3" name="MediaServiceImageTags">
    <vt:lpwstr/>
  </property>
</Properties>
</file>