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C26" w:rsidRPr="008F03A3" w:rsidRDefault="00BD7C26" w:rsidP="009A29A0">
      <w:p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BD7C26" w:rsidRPr="008F03A3" w:rsidRDefault="00BD7C26" w:rsidP="00BD7C26">
      <w:pPr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ANEXO I</w:t>
      </w:r>
    </w:p>
    <w:p w:rsidR="00BD7C26" w:rsidRPr="008F03A3" w:rsidRDefault="00D65B7A" w:rsidP="00D65B7A">
      <w:pPr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PROYECTO</w:t>
      </w:r>
    </w:p>
    <w:p w:rsidR="00A61B6A" w:rsidRPr="008F03A3" w:rsidRDefault="00A61B6A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1. Datos del Ayuntamiento Solicitante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Nombre del Ayuntamiento: 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Código Postal: 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Dirección: _________________________________________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Teléfono: _________________________________________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Correo Electrónico: 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2. Datos del Responsable de la Solicitud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Nombre Completo: 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Cargo: ____________________________________________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Teléfono: _________________________________________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Correo Electrónico: 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3. Datos de la Instalación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  <w:lang w:val="es-ES_tradnl"/>
        </w:rPr>
        <w:t>Nombre</w:t>
      </w:r>
      <w:r w:rsidRPr="008F03A3">
        <w:rPr>
          <w:rFonts w:asciiTheme="majorHAnsi" w:hAnsiTheme="majorHAnsi" w:cstheme="majorHAnsi"/>
          <w:sz w:val="24"/>
          <w:szCs w:val="24"/>
        </w:rPr>
        <w:t xml:space="preserve"> de la </w:t>
      </w:r>
      <w:r w:rsidRPr="008F03A3">
        <w:rPr>
          <w:rFonts w:asciiTheme="majorHAnsi" w:hAnsiTheme="majorHAnsi" w:cstheme="majorHAnsi"/>
          <w:sz w:val="24"/>
          <w:szCs w:val="24"/>
          <w:lang w:val="es-ES_tradnl"/>
        </w:rPr>
        <w:t>Instalación</w:t>
      </w:r>
      <w:r w:rsidRPr="008F03A3">
        <w:rPr>
          <w:rFonts w:asciiTheme="majorHAnsi" w:hAnsiTheme="majorHAnsi" w:cstheme="majorHAnsi"/>
          <w:sz w:val="24"/>
          <w:szCs w:val="24"/>
        </w:rPr>
        <w:t>: 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Documento acreditativo de la titularidad del inmueble__________________________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Dirección: _________________________________________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Año de Construcción: 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Descripción Breve: _________________________________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lastRenderedPageBreak/>
        <w:t>4. Tipo de Mejora Solicitada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Tipo de Mejora: (Marcar con una X)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="Segoe UI Symbol" w:hAnsi="Segoe UI Symbol" w:cs="Segoe UI Symbol"/>
          <w:sz w:val="24"/>
          <w:szCs w:val="24"/>
        </w:rPr>
        <w:t>☐</w:t>
      </w:r>
      <w:r w:rsidRPr="008F03A3">
        <w:rPr>
          <w:rFonts w:asciiTheme="majorHAnsi" w:hAnsiTheme="majorHAnsi" w:cstheme="majorHAnsi"/>
          <w:sz w:val="24"/>
          <w:szCs w:val="24"/>
        </w:rPr>
        <w:t xml:space="preserve"> Obra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="Segoe UI Symbol" w:hAnsi="Segoe UI Symbol" w:cs="Segoe UI Symbol"/>
          <w:sz w:val="24"/>
          <w:szCs w:val="24"/>
        </w:rPr>
        <w:t>☐</w:t>
      </w:r>
      <w:r w:rsidRPr="008F03A3">
        <w:rPr>
          <w:rFonts w:asciiTheme="majorHAnsi" w:hAnsiTheme="majorHAnsi" w:cstheme="majorHAnsi"/>
          <w:sz w:val="24"/>
          <w:szCs w:val="24"/>
        </w:rPr>
        <w:t xml:space="preserve"> Adquisición de equipamiento o mobiliario</w:t>
      </w:r>
    </w:p>
    <w:p w:rsidR="00BD7C26" w:rsidRPr="008F03A3" w:rsidRDefault="00322C08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Proyecto descriptivo de la </w:t>
      </w:r>
      <w:r w:rsidR="00BD7C26" w:rsidRPr="008F03A3">
        <w:rPr>
          <w:rFonts w:asciiTheme="majorHAnsi" w:hAnsiTheme="majorHAnsi" w:cstheme="majorHAnsi"/>
          <w:sz w:val="24"/>
          <w:szCs w:val="24"/>
        </w:rPr>
        <w:t>Mejora: 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Objetivo de la Mejora: 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5. Presupuesto del Proyecto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Coste Total del Proyecto: 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Subvención Solicitada: 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Aportación Propia del Ayuntamiento: 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Otros Financiadores: _______________________________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6. Documentación Adjunta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Memoria Descriptiva del Proyecto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Presupuesto de gastos Detallado de gastos previstos para la ejecución del proyecto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Planos (si aplica)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Fotografías del Estado Actual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</w:rPr>
        <w:t>7. Declaraciones y Firmas</w:t>
      </w:r>
    </w:p>
    <w:p w:rsidR="00BD7C26" w:rsidRPr="008F03A3" w:rsidRDefault="00BD7C26" w:rsidP="00BD7C2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El Ayuntamiento de _________________________declara que la información contenida en esta solicitud y los documentos adjuntos son verídicos y se compromete a cumplir con las condiciones de la subvención en caso de ser beneficiario.</w:t>
      </w:r>
    </w:p>
    <w:p w:rsidR="00DC0496" w:rsidRPr="008F03A3" w:rsidRDefault="00DC0496" w:rsidP="00DC0496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Representante / Documento firmado electrónicamente</w:t>
      </w:r>
    </w:p>
    <w:p w:rsidR="00EA7485" w:rsidRPr="008F03A3" w:rsidRDefault="00EA7485" w:rsidP="00DC0496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2D6C40" w:rsidRPr="008F03A3" w:rsidRDefault="002D6C40" w:rsidP="00FB32F2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lastRenderedPageBreak/>
        <w:t>ANEXO II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D/ Dña.                                           </w:t>
      </w:r>
      <w:proofErr w:type="gramStart"/>
      <w:r w:rsidRPr="008F03A3">
        <w:rPr>
          <w:rFonts w:asciiTheme="majorHAnsi" w:hAnsiTheme="majorHAnsi" w:cstheme="majorHAnsi"/>
          <w:sz w:val="24"/>
          <w:szCs w:val="24"/>
        </w:rPr>
        <w:t>con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>, DNI nº                            representante legal del Ayuntamiento de                                                   con CIF nº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D6C40" w:rsidRPr="00CB63D3" w:rsidRDefault="002D6C40" w:rsidP="002D6C40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Que, en relación </w:t>
      </w:r>
      <w:r w:rsidR="00E70794" w:rsidRPr="008F03A3">
        <w:rPr>
          <w:rFonts w:asciiTheme="majorHAnsi" w:hAnsiTheme="majorHAnsi" w:cstheme="majorHAnsi"/>
          <w:sz w:val="24"/>
          <w:szCs w:val="24"/>
        </w:rPr>
        <w:t>con el Decreto n</w:t>
      </w:r>
      <w:r w:rsidRPr="008F03A3">
        <w:rPr>
          <w:rFonts w:asciiTheme="majorHAnsi" w:hAnsiTheme="majorHAnsi" w:cstheme="majorHAnsi"/>
          <w:sz w:val="24"/>
          <w:szCs w:val="24"/>
        </w:rPr>
        <w:t>º xx/2024, de día X de mes x</w:t>
      </w:r>
      <w:r w:rsidRPr="008F03A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8F03A3">
        <w:rPr>
          <w:rFonts w:asciiTheme="majorHAnsi" w:hAnsiTheme="majorHAnsi" w:cstheme="majorHAnsi"/>
          <w:bCs/>
          <w:sz w:val="24"/>
          <w:szCs w:val="24"/>
        </w:rPr>
        <w:t>de x año,</w:t>
      </w:r>
      <w:r w:rsidRPr="008F03A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8F03A3">
        <w:rPr>
          <w:rFonts w:asciiTheme="majorHAnsi" w:hAnsiTheme="majorHAnsi" w:cstheme="majorHAnsi"/>
          <w:sz w:val="24"/>
          <w:szCs w:val="24"/>
        </w:rPr>
        <w:t>de la Consejería de Turismo, Cultura, Juventud y Deportes, por el que se regula la concesión</w:t>
      </w:r>
      <w:r w:rsidR="00E70794" w:rsidRPr="008F03A3">
        <w:rPr>
          <w:rFonts w:asciiTheme="majorHAnsi" w:hAnsiTheme="majorHAnsi" w:cstheme="majorHAnsi"/>
          <w:sz w:val="24"/>
          <w:szCs w:val="24"/>
        </w:rPr>
        <w:t xml:space="preserve"> directa de subvenciones a los A</w:t>
      </w:r>
      <w:r w:rsidRPr="008F03A3">
        <w:rPr>
          <w:rFonts w:asciiTheme="majorHAnsi" w:hAnsiTheme="majorHAnsi" w:cstheme="majorHAnsi"/>
          <w:sz w:val="24"/>
          <w:szCs w:val="24"/>
        </w:rPr>
        <w:t>yuntamien</w:t>
      </w:r>
      <w:r w:rsidR="00BD7C26" w:rsidRPr="008F03A3">
        <w:rPr>
          <w:rFonts w:asciiTheme="majorHAnsi" w:hAnsiTheme="majorHAnsi" w:cstheme="majorHAnsi"/>
          <w:sz w:val="24"/>
          <w:szCs w:val="24"/>
        </w:rPr>
        <w:t>tos de la Región de Murcia para la mejora de instalaciones municipales para convertirse en a</w:t>
      </w:r>
      <w:r w:rsidR="00E70794" w:rsidRPr="008F03A3">
        <w:rPr>
          <w:rFonts w:asciiTheme="majorHAnsi" w:hAnsiTheme="majorHAnsi" w:cstheme="majorHAnsi"/>
          <w:sz w:val="24"/>
          <w:szCs w:val="24"/>
        </w:rPr>
        <w:t>lbergues juveniles conforme al D</w:t>
      </w:r>
      <w:r w:rsidR="00BD7C26" w:rsidRPr="008F03A3">
        <w:rPr>
          <w:rFonts w:asciiTheme="majorHAnsi" w:hAnsiTheme="majorHAnsi" w:cstheme="majorHAnsi"/>
          <w:sz w:val="24"/>
          <w:szCs w:val="24"/>
        </w:rPr>
        <w:t xml:space="preserve">ecreto </w:t>
      </w:r>
      <w:r w:rsidR="00E70794"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n</w:t>
      </w:r>
      <w:r w:rsidR="00BD7C26"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º 123/2018, de 30 de mayo, por el que se regulan los albergues turísticos y los albergues juveniles de la Región de Murcia</w:t>
      </w:r>
      <w:r w:rsidRPr="008F03A3">
        <w:rPr>
          <w:rFonts w:asciiTheme="majorHAnsi" w:hAnsiTheme="majorHAnsi" w:cstheme="majorHAnsi"/>
          <w:sz w:val="24"/>
          <w:szCs w:val="24"/>
        </w:rPr>
        <w:t xml:space="preserve">, y a los efectos de obtener la condición de beneficiario, que la entidad arriba indicada a la que represento legalmente: </w:t>
      </w:r>
    </w:p>
    <w:p w:rsidR="002D6C40" w:rsidRPr="008F03A3" w:rsidRDefault="002D6C40" w:rsidP="002D6C40">
      <w:pPr>
        <w:numPr>
          <w:ilvl w:val="0"/>
          <w:numId w:val="11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Se halla al corriente con sus obligaciones tributarias y con la Seguridad Social.</w:t>
      </w:r>
    </w:p>
    <w:p w:rsidR="002D6C40" w:rsidRPr="008F03A3" w:rsidRDefault="002D6C40" w:rsidP="002D6C40">
      <w:pPr>
        <w:numPr>
          <w:ilvl w:val="0"/>
          <w:numId w:val="11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Que no se halla incurso en las circunstancias a que se refiere al art. 13.2 de la Ley 38/2003, de 17 de diciembre, General de Subvenciones.</w:t>
      </w:r>
    </w:p>
    <w:p w:rsidR="002D6C40" w:rsidRPr="00CB63D3" w:rsidRDefault="002D6C40" w:rsidP="00CB63D3">
      <w:pPr>
        <w:numPr>
          <w:ilvl w:val="0"/>
          <w:numId w:val="11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Se halla al corriente en el pago de obligaciones por reintegro de subvenciones en la forma que se determina en el artículo 21 del Reglamento de la LGS: No tener deudas con la administración concedente por reintegros de subvenciones en período ejecutivo, salvo que se trate de deudas aplazadas, fraccionadas o se hubiera acordado su suspensión con ocasión de la impugnación de la correspondiente resolución de reintegro. 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Que el Ayuntamiento dispone de la documentación que así lo acredita y que se compromete a mantener su cumplimiento durante el periodo de tiempo inherente a dicho reconocimiento o ejercicio.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En aplicación del artículo 28 de la Ley 39/2015, de 1 de octubre, del Procedimiento Administrativo Común de las Administraciones Públicas, el órgano administrativo </w:t>
      </w:r>
      <w:r w:rsidRPr="008F03A3">
        <w:rPr>
          <w:rFonts w:asciiTheme="majorHAnsi" w:hAnsiTheme="majorHAnsi" w:cstheme="majorHAnsi"/>
          <w:sz w:val="24"/>
          <w:szCs w:val="24"/>
        </w:rPr>
        <w:lastRenderedPageBreak/>
        <w:t>competente consultará o recabará por medios electrónicos, los datos relacionados a continuación, salvo que se oponga a la consulta.</w:t>
      </w: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Como solicitante: </w:t>
      </w:r>
    </w:p>
    <w:p w:rsidR="00CB63D3" w:rsidRPr="00F1066B" w:rsidRDefault="00CB63D3" w:rsidP="00CB63D3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  ] </w:t>
      </w:r>
      <w:r w:rsidRPr="00F1066B">
        <w:rPr>
          <w:rFonts w:cstheme="minorHAnsi"/>
          <w:b/>
          <w:sz w:val="24"/>
          <w:szCs w:val="24"/>
        </w:rPr>
        <w:t>Me OPONGO*</w:t>
      </w:r>
      <w:r w:rsidRPr="00F1066B">
        <w:rPr>
          <w:rFonts w:cstheme="minorHAnsi"/>
          <w:sz w:val="24"/>
          <w:szCs w:val="24"/>
        </w:rPr>
        <w:t xml:space="preserve"> a la consulta de... estar al corriente de pago con la Seguridad Social</w:t>
      </w:r>
    </w:p>
    <w:p w:rsidR="00CB63D3" w:rsidRPr="00F1066B" w:rsidRDefault="00CB63D3" w:rsidP="00CB63D3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Asimismo, autoriza la consulta de los datos tributarios, excepto que expresamente no autorice la consulta.</w:t>
      </w:r>
    </w:p>
    <w:p w:rsidR="00CB63D3" w:rsidRPr="00F1066B" w:rsidRDefault="00CB63D3" w:rsidP="00CB63D3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</w:t>
      </w:r>
      <w:r>
        <w:rPr>
          <w:rFonts w:cstheme="minorHAnsi"/>
          <w:sz w:val="24"/>
          <w:szCs w:val="24"/>
        </w:rPr>
        <w:t xml:space="preserve"> </w:t>
      </w:r>
      <w:r w:rsidRPr="00F1066B">
        <w:rPr>
          <w:rFonts w:cstheme="minorHAnsi"/>
          <w:sz w:val="24"/>
          <w:szCs w:val="24"/>
        </w:rPr>
        <w:t xml:space="preserve"> ]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 pago de las obligaciones tributarias en la Agencia Estatal de Administración Tributaria para la Solicitud de ayudas y subvenciones</w:t>
      </w:r>
    </w:p>
    <w:p w:rsidR="00CB63D3" w:rsidRPr="00F1066B" w:rsidRDefault="00CB63D3" w:rsidP="00CB63D3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 ]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del cumplimiento de las obligaciones tributarias con la Comunidad Autónoma de la Región de Murcia.</w:t>
      </w:r>
    </w:p>
    <w:p w:rsidR="00E70794" w:rsidRPr="00CB63D3" w:rsidRDefault="00CB63D3" w:rsidP="002D6C4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b/>
          <w:sz w:val="24"/>
          <w:szCs w:val="24"/>
        </w:rPr>
        <w:t>(*)</w:t>
      </w:r>
      <w:r w:rsidRPr="00F1066B">
        <w:rPr>
          <w:rFonts w:cstheme="minorHAnsi"/>
          <w:sz w:val="24"/>
          <w:szCs w:val="24"/>
        </w:rPr>
        <w:t xml:space="preserve"> En el caso de </w:t>
      </w:r>
      <w:r w:rsidRPr="00F1066B">
        <w:rPr>
          <w:rFonts w:cstheme="minorHAnsi"/>
          <w:b/>
          <w:sz w:val="24"/>
          <w:szCs w:val="24"/>
        </w:rPr>
        <w:t>NO AUTORIZACIÓN O DE OPOSICIÓN</w:t>
      </w:r>
      <w:r w:rsidRPr="00F1066B">
        <w:rPr>
          <w:rFonts w:cstheme="minorHAnsi"/>
          <w:sz w:val="24"/>
          <w:szCs w:val="24"/>
        </w:rPr>
        <w:t xml:space="preserve"> a que el órgano administrativo competente consulte u obtenga los mencionados datos y documentos, </w:t>
      </w:r>
      <w:r w:rsidRPr="00F1066B">
        <w:rPr>
          <w:rFonts w:cstheme="minorHAnsi"/>
          <w:b/>
          <w:sz w:val="24"/>
          <w:szCs w:val="24"/>
        </w:rPr>
        <w:t xml:space="preserve">QUEDO OBLIGADO A APORTARLOS </w:t>
      </w:r>
      <w:r w:rsidRPr="00F1066B">
        <w:rPr>
          <w:rFonts w:cstheme="minorHAnsi"/>
          <w:sz w:val="24"/>
          <w:szCs w:val="24"/>
        </w:rPr>
        <w:t>al procedimiento junto a esta solicitud o cuando me sean requeridos.</w:t>
      </w:r>
    </w:p>
    <w:p w:rsidR="00E70794" w:rsidRPr="008F03A3" w:rsidRDefault="00E70794" w:rsidP="00E7079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Que asume el compromiso de cumplimiento del apartado VI del CÓDIGO DE CONDUCTA EN MATERIA DE SUBVENCIONES Y AYUDAS PÚBLICAS DE LA REGIÓN DE MURCIA, aprobado por Acuerdo de Consejo de Gobierno de fecha 29 de diciembre de 2021. </w:t>
      </w:r>
      <w:hyperlink r:id="rId11" w:anchor="/home/anuncio/29-01-2022/380" w:history="1">
        <w:r w:rsidRPr="008F03A3">
          <w:rPr>
            <w:rStyle w:val="Hipervnculo"/>
            <w:rFonts w:asciiTheme="majorHAnsi" w:hAnsiTheme="majorHAnsi" w:cstheme="majorHAnsi"/>
            <w:sz w:val="24"/>
            <w:szCs w:val="24"/>
          </w:rPr>
          <w:t>https://www.borm.es/#/home/anuncio/29-01-2022/380</w:t>
        </w:r>
      </w:hyperlink>
    </w:p>
    <w:p w:rsidR="00E70794" w:rsidRPr="008F03A3" w:rsidRDefault="00E70794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D6C40" w:rsidRPr="008F03A3" w:rsidRDefault="002D6C40" w:rsidP="002D6C4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Representante / Documento firmado electrónicamente</w:t>
      </w:r>
    </w:p>
    <w:p w:rsidR="002D6C40" w:rsidRPr="008F03A3" w:rsidRDefault="002D6C40" w:rsidP="002D6C40">
      <w:p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br w:type="page"/>
      </w:r>
    </w:p>
    <w:p w:rsidR="00025F75" w:rsidRPr="008F03A3" w:rsidRDefault="00025F75" w:rsidP="00025F75">
      <w:pPr>
        <w:spacing w:before="100" w:beforeAutospacing="1" w:after="100" w:afterAutospacing="1"/>
        <w:jc w:val="center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lastRenderedPageBreak/>
        <w:t>ANEXO III</w:t>
      </w:r>
    </w:p>
    <w:p w:rsidR="00025F75" w:rsidRPr="008F03A3" w:rsidRDefault="008F03A3" w:rsidP="00025F75">
      <w:pPr>
        <w:spacing w:before="100" w:beforeAutospacing="1" w:after="100" w:afterAutospacing="1"/>
        <w:jc w:val="center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MEMORIA TÉCNICA DE EJECUCIÓN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1. Memoria Justificativa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Memoria</w:t>
      </w:r>
      <w:r w:rsidR="008948F3"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 xml:space="preserve"> técnica,</w:t>
      </w: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 xml:space="preserve"> justificativa</w:t>
      </w:r>
      <w:r w:rsidR="008948F3"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 xml:space="preserve"> y descriptiva</w:t>
      </w: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 xml:space="preserve"> de las actuaciones realizadas: __________________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Resultados Obtenidos: _____________________________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2. Certificación de Finalización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Certificado de Fin de Obra: _________________________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Certificado de Recepción del Equipamiento/Mobiliario: __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3. Fotografías del Antes y Después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Imágenes del estado inicial y final tras la ejecución del proyecto.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4. Certificado de Conformidad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Emitido por el Ayuntamiento: Certificando que las obras o adquisiciones se han realizado según lo previsto y que cumplen con las condiciones de la subvención.</w:t>
      </w:r>
    </w:p>
    <w:p w:rsidR="00025F75" w:rsidRPr="008F03A3" w:rsidRDefault="008F03A3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5</w:t>
      </w:r>
      <w:r w:rsidR="00025F75"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. Certificado de Cumplimiento Normativo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Declaración de que el proyecto cumple con toda la normativa vigente en cuanto a seguridad, accesibilidad, y demás regulaciones aplicables.</w:t>
      </w:r>
    </w:p>
    <w:p w:rsidR="00025F75" w:rsidRPr="008F03A3" w:rsidRDefault="008F03A3" w:rsidP="00025F75">
      <w:pPr>
        <w:spacing w:before="100" w:beforeAutospacing="1" w:after="100" w:afterAutospacing="1"/>
        <w:rPr>
          <w:rFonts w:asciiTheme="majorHAnsi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6</w:t>
      </w:r>
      <w:r w:rsidR="00025F75" w:rsidRPr="008F03A3">
        <w:rPr>
          <w:rFonts w:asciiTheme="majorHAnsi" w:hAnsiTheme="majorHAnsi" w:cstheme="majorHAnsi"/>
          <w:b/>
          <w:bCs/>
          <w:sz w:val="24"/>
          <w:szCs w:val="24"/>
          <w:lang w:val="es-ES_tradnl"/>
        </w:rPr>
        <w:t>. Documento de Publicidad de la Subvención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bCs/>
          <w:sz w:val="24"/>
          <w:szCs w:val="24"/>
          <w:lang w:val="es-ES_tradnl"/>
        </w:rPr>
        <w:t>Evidencias de que se ha dado publicidad a la subvención recibida según las indicaciones de la convocatoria (por ejemplo, placas conmemorativas, publicaciones en la web municipal, etc.).</w:t>
      </w:r>
    </w:p>
    <w:p w:rsidR="00025F75" w:rsidRPr="008F03A3" w:rsidRDefault="00025F75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</w:p>
    <w:p w:rsidR="008F03A3" w:rsidRPr="008F03A3" w:rsidRDefault="008F03A3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</w:p>
    <w:p w:rsidR="008F03A3" w:rsidRPr="008F03A3" w:rsidRDefault="008F03A3" w:rsidP="00025F75">
      <w:pPr>
        <w:spacing w:before="100" w:beforeAutospacing="1" w:after="100" w:afterAutospacing="1"/>
        <w:rPr>
          <w:rFonts w:asciiTheme="majorHAnsi" w:hAnsiTheme="majorHAnsi" w:cstheme="majorHAnsi"/>
          <w:bCs/>
          <w:sz w:val="24"/>
          <w:szCs w:val="24"/>
          <w:lang w:val="es-ES_tradnl"/>
        </w:rPr>
      </w:pPr>
    </w:p>
    <w:p w:rsidR="00025F75" w:rsidRPr="008F03A3" w:rsidRDefault="00025F75" w:rsidP="00025F75">
      <w:pPr>
        <w:spacing w:after="200" w:line="276" w:lineRule="auto"/>
        <w:jc w:val="center"/>
        <w:rPr>
          <w:rFonts w:asciiTheme="majorHAnsi" w:eastAsia="MS Mincho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eastAsia="MS Mincho" w:hAnsiTheme="majorHAnsi" w:cstheme="majorHAnsi"/>
          <w:b/>
          <w:bCs/>
          <w:sz w:val="24"/>
          <w:szCs w:val="24"/>
          <w:lang w:val="es-ES_tradnl"/>
        </w:rPr>
        <w:lastRenderedPageBreak/>
        <w:t>ANEXO IV</w:t>
      </w:r>
    </w:p>
    <w:p w:rsidR="00CF45D5" w:rsidRPr="008F03A3" w:rsidRDefault="00CF45D5" w:rsidP="00025F75">
      <w:pPr>
        <w:spacing w:after="200" w:line="276" w:lineRule="auto"/>
        <w:jc w:val="center"/>
        <w:rPr>
          <w:rFonts w:asciiTheme="majorHAnsi" w:eastAsia="MS Mincho" w:hAnsiTheme="majorHAnsi" w:cstheme="majorHAnsi"/>
          <w:b/>
          <w:bCs/>
          <w:sz w:val="24"/>
          <w:szCs w:val="24"/>
          <w:lang w:val="es-ES_tradnl"/>
        </w:rPr>
      </w:pPr>
      <w:r w:rsidRPr="008F03A3">
        <w:rPr>
          <w:rFonts w:asciiTheme="majorHAnsi" w:eastAsia="MS Mincho" w:hAnsiTheme="majorHAnsi" w:cstheme="majorHAnsi"/>
          <w:b/>
          <w:bCs/>
          <w:sz w:val="24"/>
          <w:szCs w:val="24"/>
        </w:rPr>
        <w:t>Memoria económica justificativa</w:t>
      </w:r>
    </w:p>
    <w:p w:rsidR="00025F75" w:rsidRPr="008F03A3" w:rsidRDefault="00025F75" w:rsidP="008F03A3">
      <w:pPr>
        <w:spacing w:after="200" w:line="276" w:lineRule="auto"/>
        <w:rPr>
          <w:rFonts w:asciiTheme="majorHAnsi" w:eastAsia="MS Mincho" w:hAnsiTheme="majorHAnsi" w:cstheme="majorHAnsi"/>
          <w:sz w:val="24"/>
          <w:szCs w:val="24"/>
        </w:rPr>
      </w:pPr>
    </w:p>
    <w:tbl>
      <w:tblPr>
        <w:tblStyle w:val="Tablaconcuadrcula11"/>
        <w:tblpPr w:leftFromText="141" w:rightFromText="141" w:vertAnchor="text" w:horzAnchor="margin" w:tblpXSpec="center" w:tblpY="538"/>
        <w:tblW w:w="10432" w:type="dxa"/>
        <w:tblLook w:val="04A0" w:firstRow="1" w:lastRow="0" w:firstColumn="1" w:lastColumn="0" w:noHBand="0" w:noVBand="1"/>
      </w:tblPr>
      <w:tblGrid>
        <w:gridCol w:w="2499"/>
        <w:gridCol w:w="2149"/>
        <w:gridCol w:w="1987"/>
        <w:gridCol w:w="2307"/>
        <w:gridCol w:w="1490"/>
      </w:tblGrid>
      <w:tr w:rsidR="0038098E" w:rsidRPr="008F03A3" w:rsidTr="00AF4A56">
        <w:trPr>
          <w:trHeight w:val="379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_tradnl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_tradnl"/>
              </w:rPr>
              <w:t>CONCEPTO DEL GASTO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NOMBRE DEL PROVEEDOR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IMPORTE DE LA FACTURA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098E" w:rsidRPr="008F03A3" w:rsidRDefault="0038098E" w:rsidP="00AF4A56">
            <w:pPr>
              <w:spacing w:before="100" w:beforeAutospacing="1" w:after="100" w:afterAutospacing="1" w:line="259" w:lineRule="auto"/>
              <w:ind w:left="708" w:hanging="708"/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  <w:t>NÚMERO</w:t>
            </w:r>
            <w:r w:rsidR="00AF4A56" w:rsidRPr="008F03A3"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  <w:t xml:space="preserve"> </w:t>
            </w:r>
            <w:r w:rsidRPr="008F03A3"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  <w:t>FACTURA</w:t>
            </w:r>
            <w:r w:rsidR="00AF4A56" w:rsidRPr="008F03A3"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  <w:t xml:space="preserve"> </w:t>
            </w:r>
            <w:r w:rsidRPr="008F03A3">
              <w:rPr>
                <w:rFonts w:asciiTheme="majorHAnsi" w:eastAsia="Times New Roman" w:hAnsiTheme="majorHAnsi" w:cstheme="majorHAnsi"/>
                <w:b/>
                <w:spacing w:val="-2"/>
                <w:sz w:val="24"/>
                <w:szCs w:val="24"/>
              </w:rPr>
              <w:t>Y FECHA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098E" w:rsidRPr="008F03A3" w:rsidRDefault="00AF4A56" w:rsidP="0038098E">
            <w:pPr>
              <w:spacing w:before="100" w:beforeAutospacing="1" w:after="100" w:afterAutospacing="1"/>
              <w:ind w:left="708" w:hanging="70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FECHA PAGO</w:t>
            </w: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AF4A56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38098E" w:rsidRPr="008F03A3" w:rsidTr="00AF4A5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F03A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98E" w:rsidRPr="008F03A3" w:rsidRDefault="0038098E" w:rsidP="0038098E">
            <w:pPr>
              <w:spacing w:before="100" w:beforeAutospacing="1" w:after="100" w:afterAutospacing="1" w:line="259" w:lineRule="au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98E" w:rsidRPr="008F03A3" w:rsidRDefault="0038098E" w:rsidP="0038098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</w:tbl>
    <w:p w:rsidR="008F03A3" w:rsidRPr="008F03A3" w:rsidRDefault="008F03A3" w:rsidP="00AF4A56">
      <w:pPr>
        <w:spacing w:before="100" w:beforeAutospacing="1" w:after="100" w:afterAutospacing="1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spacing w:before="100" w:beforeAutospacing="1" w:after="100" w:afterAutospacing="1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spacing w:before="100" w:beforeAutospacing="1" w:after="100" w:afterAutospacing="1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El Representante de la Entidad</w:t>
      </w:r>
    </w:p>
    <w:p w:rsidR="008F03A3" w:rsidRPr="008F03A3" w:rsidRDefault="008F03A3">
      <w:pPr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>
      <w:pPr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56411F" w:rsidRPr="008F03A3" w:rsidRDefault="0056411F" w:rsidP="0056411F">
      <w:pPr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Default="0022463C" w:rsidP="0056411F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ANEXO </w:t>
      </w:r>
      <w:r w:rsidR="008F03A3" w:rsidRPr="008F03A3">
        <w:rPr>
          <w:rFonts w:asciiTheme="majorHAnsi" w:hAnsiTheme="majorHAnsi" w:cstheme="majorHAnsi"/>
          <w:b/>
          <w:sz w:val="24"/>
          <w:szCs w:val="24"/>
        </w:rPr>
        <w:t>V</w:t>
      </w:r>
    </w:p>
    <w:p w:rsidR="0056411F" w:rsidRPr="008F03A3" w:rsidRDefault="0056411F" w:rsidP="0056411F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F03A3" w:rsidRPr="0056411F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6411F">
        <w:rPr>
          <w:rFonts w:asciiTheme="majorHAnsi" w:hAnsiTheme="majorHAnsi" w:cstheme="majorHAnsi"/>
          <w:b/>
          <w:sz w:val="24"/>
          <w:szCs w:val="24"/>
        </w:rPr>
        <w:t>DECLARACIÓN RESPONSABLE</w:t>
      </w:r>
    </w:p>
    <w:p w:rsidR="008F03A3" w:rsidRPr="008F03A3" w:rsidRDefault="008F03A3" w:rsidP="0056411F">
      <w:pPr>
        <w:rPr>
          <w:rFonts w:asciiTheme="majorHAnsi" w:hAnsiTheme="majorHAnsi" w:cstheme="majorHAnsi"/>
          <w:sz w:val="24"/>
          <w:szCs w:val="24"/>
        </w:rPr>
      </w:pPr>
    </w:p>
    <w:p w:rsidR="008F03A3" w:rsidRPr="0056411F" w:rsidRDefault="008F03A3" w:rsidP="0056411F">
      <w:pPr>
        <w:tabs>
          <w:tab w:val="left" w:pos="6330"/>
        </w:tabs>
        <w:spacing w:before="240" w:after="240" w:line="360" w:lineRule="exact"/>
        <w:jc w:val="both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A efectos de lo establecido en el 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Artículo </w:t>
      </w:r>
      <w:r w:rsidR="0056411F">
        <w:rPr>
          <w:rFonts w:asciiTheme="majorHAnsi" w:hAnsiTheme="majorHAnsi" w:cstheme="majorHAnsi"/>
          <w:bCs/>
          <w:sz w:val="24"/>
          <w:szCs w:val="24"/>
        </w:rPr>
        <w:t>9.3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 del </w:t>
      </w:r>
      <w:r w:rsidR="0056411F">
        <w:rPr>
          <w:rFonts w:asciiTheme="majorHAnsi" w:hAnsiTheme="majorHAnsi" w:cstheme="majorHAnsi"/>
          <w:bCs/>
          <w:sz w:val="24"/>
          <w:szCs w:val="24"/>
        </w:rPr>
        <w:t>Decreto</w:t>
      </w:r>
      <w:r w:rsidRPr="008F03A3">
        <w:rPr>
          <w:rFonts w:asciiTheme="majorHAnsi" w:hAnsiTheme="majorHAnsi" w:cstheme="majorHAnsi"/>
          <w:sz w:val="24"/>
          <w:szCs w:val="24"/>
        </w:rPr>
        <w:t xml:space="preserve"> por el que </w:t>
      </w:r>
      <w:r w:rsidR="0056411F" w:rsidRPr="0056411F">
        <w:rPr>
          <w:rFonts w:asciiTheme="majorHAnsi" w:hAnsiTheme="majorHAnsi" w:cstheme="majorHAnsi"/>
          <w:sz w:val="24"/>
          <w:szCs w:val="24"/>
        </w:rPr>
        <w:t>establecen las normas especiales reguladoras de la concesión</w:t>
      </w:r>
      <w:r w:rsidR="0056411F">
        <w:rPr>
          <w:rFonts w:asciiTheme="majorHAnsi" w:hAnsiTheme="majorHAnsi" w:cstheme="majorHAnsi"/>
          <w:sz w:val="24"/>
          <w:szCs w:val="24"/>
        </w:rPr>
        <w:t xml:space="preserve"> directa de subvenciones a los Ayuntamientos de la Región de M</w:t>
      </w:r>
      <w:r w:rsidR="0056411F" w:rsidRPr="0056411F">
        <w:rPr>
          <w:rFonts w:asciiTheme="majorHAnsi" w:hAnsiTheme="majorHAnsi" w:cstheme="majorHAnsi"/>
          <w:sz w:val="24"/>
          <w:szCs w:val="24"/>
        </w:rPr>
        <w:t>urcia para la mejora de instalaciones municipales para convertirse en a</w:t>
      </w:r>
      <w:r w:rsidR="0056411F">
        <w:rPr>
          <w:rFonts w:asciiTheme="majorHAnsi" w:hAnsiTheme="majorHAnsi" w:cstheme="majorHAnsi"/>
          <w:sz w:val="24"/>
          <w:szCs w:val="24"/>
        </w:rPr>
        <w:t>lbergues juveniles conforme al D</w:t>
      </w:r>
      <w:r w:rsidR="0056411F" w:rsidRPr="0056411F">
        <w:rPr>
          <w:rFonts w:asciiTheme="majorHAnsi" w:hAnsiTheme="majorHAnsi" w:cstheme="majorHAnsi"/>
          <w:sz w:val="24"/>
          <w:szCs w:val="24"/>
        </w:rPr>
        <w:t xml:space="preserve">ecreto </w:t>
      </w:r>
      <w:r w:rsidR="0056411F" w:rsidRPr="0056411F">
        <w:rPr>
          <w:rFonts w:asciiTheme="majorHAnsi" w:hAnsiTheme="majorHAnsi" w:cstheme="majorHAnsi"/>
          <w:bCs/>
          <w:sz w:val="24"/>
          <w:szCs w:val="24"/>
          <w:lang w:val="es-ES_tradnl"/>
        </w:rPr>
        <w:t>nº 123/2018, de 30 de mayo, por el que se regulan los albergues turísticos y</w:t>
      </w:r>
      <w:r w:rsidR="0056411F">
        <w:rPr>
          <w:rFonts w:asciiTheme="majorHAnsi" w:hAnsiTheme="majorHAnsi" w:cstheme="majorHAnsi"/>
          <w:bCs/>
          <w:sz w:val="24"/>
          <w:szCs w:val="24"/>
          <w:lang w:val="es-ES_tradnl"/>
        </w:rPr>
        <w:t xml:space="preserve"> los albergues juveniles de la Región de M</w:t>
      </w:r>
      <w:r w:rsidR="0056411F" w:rsidRPr="0056411F">
        <w:rPr>
          <w:rFonts w:asciiTheme="majorHAnsi" w:hAnsiTheme="majorHAnsi" w:cstheme="majorHAnsi"/>
          <w:bCs/>
          <w:sz w:val="24"/>
          <w:szCs w:val="24"/>
          <w:lang w:val="es-ES_tradnl"/>
        </w:rPr>
        <w:t>urcia.</w:t>
      </w:r>
    </w:p>
    <w:p w:rsidR="008F03A3" w:rsidRPr="008F03A3" w:rsidRDefault="008F03A3" w:rsidP="008F03A3">
      <w:pPr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 </w:t>
      </w:r>
    </w:p>
    <w:p w:rsidR="008F03A3" w:rsidRPr="008F03A3" w:rsidRDefault="008F03A3" w:rsidP="008F03A3">
      <w:p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D/Dª ________________________________________________, con DNI ________________</w:t>
      </w:r>
    </w:p>
    <w:p w:rsidR="008F03A3" w:rsidRPr="008F03A3" w:rsidRDefault="008F03A3" w:rsidP="008F03A3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representante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legal del Ayuntamiento  _________________________, con CIF _____________</w:t>
      </w: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8F03A3" w:rsidRDefault="008F03A3" w:rsidP="008F03A3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56411F" w:rsidRPr="008F03A3" w:rsidRDefault="0056411F" w:rsidP="008F03A3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Señálese la opción que proceda </w:t>
      </w:r>
    </w:p>
    <w:p w:rsidR="008F03A3" w:rsidRPr="008F03A3" w:rsidRDefault="008F03A3" w:rsidP="008F03A3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numPr>
          <w:ilvl w:val="0"/>
          <w:numId w:val="21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NO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percibir ninguna otra ayuda procedente de cualquier administración o entidad pública o privada, nacional o europea, con el mismo objeto, ni haberla solicitado estando en trámite; comprometiéndose en caso de obtenerla a comunicarlo al órgano instructor, Dirección General competente en materia de Juventud. </w:t>
      </w:r>
    </w:p>
    <w:p w:rsidR="008F03A3" w:rsidRPr="008F03A3" w:rsidRDefault="008F03A3" w:rsidP="008F03A3">
      <w:pPr>
        <w:pStyle w:val="Prrafodelista"/>
        <w:jc w:val="both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numPr>
          <w:ilvl w:val="0"/>
          <w:numId w:val="21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SI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ser beneficiaria de otra subvención o ayuda con el mismo objeto durante el ejercicio 2024, de cualquier administración o entidad pública o privada, nacional o europea, o haberla solicitado y estar en trámite su concesión. </w:t>
      </w:r>
    </w:p>
    <w:p w:rsidR="008F03A3" w:rsidRDefault="008F03A3" w:rsidP="008F03A3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:rsidR="0056411F" w:rsidRPr="008F03A3" w:rsidRDefault="0056411F" w:rsidP="008F03A3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tbl>
      <w:tblPr>
        <w:tblW w:w="77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378"/>
      </w:tblGrid>
      <w:tr w:rsidR="008F03A3" w:rsidRPr="008F03A3" w:rsidTr="0056411F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Entidad pública o privada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 xml:space="preserve">Cantidad concedida. </w:t>
            </w:r>
          </w:p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>En su caso consignar “en trámite”</w:t>
            </w:r>
          </w:p>
        </w:tc>
      </w:tr>
      <w:tr w:rsidR="008F03A3" w:rsidRPr="008F03A3" w:rsidTr="0056411F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F03A3" w:rsidRPr="008F03A3" w:rsidTr="0056411F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F03A3" w:rsidRPr="008F03A3" w:rsidTr="0056411F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8F03A3" w:rsidRPr="008F03A3" w:rsidRDefault="008F03A3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8F03A3" w:rsidRPr="008F03A3" w:rsidRDefault="008F03A3" w:rsidP="008F03A3">
      <w:pPr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:rsidR="008F03A3" w:rsidRPr="008F03A3" w:rsidRDefault="008F03A3" w:rsidP="008F03A3">
      <w:pPr>
        <w:rPr>
          <w:rFonts w:asciiTheme="majorHAnsi" w:hAnsiTheme="majorHAnsi" w:cstheme="majorHAnsi"/>
          <w:b/>
          <w:sz w:val="24"/>
          <w:szCs w:val="24"/>
        </w:rPr>
      </w:pPr>
    </w:p>
    <w:p w:rsidR="008F03A3" w:rsidRPr="008F03A3" w:rsidRDefault="008F03A3" w:rsidP="008F03A3">
      <w:pPr>
        <w:spacing w:line="320" w:lineRule="exact"/>
        <w:ind w:firstLine="567"/>
        <w:jc w:val="both"/>
        <w:rPr>
          <w:rFonts w:asciiTheme="majorHAnsi" w:hAnsiTheme="majorHAnsi" w:cstheme="majorHAnsi"/>
          <w:spacing w:val="-2"/>
          <w:sz w:val="24"/>
          <w:szCs w:val="24"/>
        </w:rPr>
      </w:pPr>
      <w:r w:rsidRPr="008F03A3">
        <w:rPr>
          <w:rFonts w:asciiTheme="majorHAnsi" w:hAnsiTheme="majorHAnsi" w:cstheme="majorHAnsi"/>
          <w:spacing w:val="-2"/>
          <w:sz w:val="24"/>
          <w:szCs w:val="24"/>
        </w:rPr>
        <w:t>Representante / Documento firmado electrónicamente</w:t>
      </w:r>
    </w:p>
    <w:p w:rsidR="002D6C40" w:rsidRPr="008F03A3" w:rsidRDefault="002D6C40" w:rsidP="00AF4A56">
      <w:pPr>
        <w:spacing w:before="100" w:beforeAutospacing="1" w:after="100" w:afterAutospacing="1"/>
        <w:rPr>
          <w:rFonts w:asciiTheme="majorHAnsi" w:hAnsiTheme="majorHAnsi" w:cstheme="majorHAnsi"/>
          <w:sz w:val="24"/>
          <w:szCs w:val="24"/>
        </w:rPr>
      </w:pPr>
    </w:p>
    <w:sectPr w:rsidR="002D6C40" w:rsidRPr="008F03A3" w:rsidSect="00244494">
      <w:headerReference w:type="default" r:id="rId12"/>
      <w:footerReference w:type="default" r:id="rId13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73B" w:rsidRDefault="007F273B" w:rsidP="0033118A">
      <w:pPr>
        <w:spacing w:after="0" w:line="240" w:lineRule="auto"/>
      </w:pPr>
      <w:r>
        <w:separator/>
      </w:r>
    </w:p>
  </w:endnote>
  <w:endnote w:type="continuationSeparator" w:id="0">
    <w:p w:rsidR="007F273B" w:rsidRDefault="007F273B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32208532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44451" w:rsidRPr="00044451" w:rsidRDefault="00044451">
            <w:pPr>
              <w:pStyle w:val="Piedepgina"/>
              <w:jc w:val="right"/>
              <w:rPr>
                <w:sz w:val="16"/>
                <w:szCs w:val="16"/>
              </w:rPr>
            </w:pPr>
            <w:r w:rsidRPr="00044451">
              <w:rPr>
                <w:sz w:val="16"/>
                <w:szCs w:val="16"/>
              </w:rPr>
              <w:t xml:space="preserve">Página </w:t>
            </w:r>
            <w:r w:rsidRPr="00044451">
              <w:rPr>
                <w:b/>
                <w:bCs/>
                <w:sz w:val="16"/>
                <w:szCs w:val="16"/>
              </w:rPr>
              <w:fldChar w:fldCharType="begin"/>
            </w:r>
            <w:r w:rsidRPr="00044451">
              <w:rPr>
                <w:b/>
                <w:bCs/>
                <w:sz w:val="16"/>
                <w:szCs w:val="16"/>
              </w:rPr>
              <w:instrText>PAGE</w:instrText>
            </w:r>
            <w:r w:rsidRPr="00044451">
              <w:rPr>
                <w:b/>
                <w:bCs/>
                <w:sz w:val="16"/>
                <w:szCs w:val="16"/>
              </w:rPr>
              <w:fldChar w:fldCharType="separate"/>
            </w:r>
            <w:r w:rsidR="009A29A0">
              <w:rPr>
                <w:b/>
                <w:bCs/>
                <w:noProof/>
                <w:sz w:val="16"/>
                <w:szCs w:val="16"/>
              </w:rPr>
              <w:t>8</w:t>
            </w:r>
            <w:r w:rsidRPr="00044451">
              <w:rPr>
                <w:b/>
                <w:bCs/>
                <w:sz w:val="16"/>
                <w:szCs w:val="16"/>
              </w:rPr>
              <w:fldChar w:fldCharType="end"/>
            </w:r>
            <w:r w:rsidRPr="00044451">
              <w:rPr>
                <w:sz w:val="16"/>
                <w:szCs w:val="16"/>
              </w:rPr>
              <w:t xml:space="preserve"> de </w:t>
            </w:r>
            <w:r w:rsidRPr="00044451">
              <w:rPr>
                <w:b/>
                <w:bCs/>
                <w:sz w:val="16"/>
                <w:szCs w:val="16"/>
              </w:rPr>
              <w:fldChar w:fldCharType="begin"/>
            </w:r>
            <w:r w:rsidRPr="00044451">
              <w:rPr>
                <w:b/>
                <w:bCs/>
                <w:sz w:val="16"/>
                <w:szCs w:val="16"/>
              </w:rPr>
              <w:instrText>NUMPAGES</w:instrText>
            </w:r>
            <w:r w:rsidRPr="00044451">
              <w:rPr>
                <w:b/>
                <w:bCs/>
                <w:sz w:val="16"/>
                <w:szCs w:val="16"/>
              </w:rPr>
              <w:fldChar w:fldCharType="separate"/>
            </w:r>
            <w:r w:rsidR="009A29A0">
              <w:rPr>
                <w:b/>
                <w:bCs/>
                <w:noProof/>
                <w:sz w:val="16"/>
                <w:szCs w:val="16"/>
              </w:rPr>
              <w:t>8</w:t>
            </w:r>
            <w:r w:rsidRPr="0004445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044451" w:rsidRDefault="000444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73B" w:rsidRDefault="007F273B" w:rsidP="0033118A">
      <w:pPr>
        <w:spacing w:after="0" w:line="240" w:lineRule="auto"/>
      </w:pPr>
      <w:r>
        <w:separator/>
      </w:r>
    </w:p>
  </w:footnote>
  <w:footnote w:type="continuationSeparator" w:id="0">
    <w:p w:rsidR="007F273B" w:rsidRDefault="007F273B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margin" w:tblpXSpec="center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33118A" w:rsidTr="00FC70BE">
      <w:trPr>
        <w:cantSplit/>
        <w:trHeight w:hRule="exact" w:val="2608"/>
      </w:trPr>
      <w:tc>
        <w:tcPr>
          <w:tcW w:w="11906" w:type="dxa"/>
          <w:noWrap/>
        </w:tcPr>
        <w:p w:rsidR="0033118A" w:rsidRDefault="008C0BC1" w:rsidP="008C0BC1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541B9634" wp14:editId="415E20DB">
                <wp:extent cx="7538720" cy="1656080"/>
                <wp:effectExtent l="0" t="0" r="5080" b="127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72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4A34"/>
    <w:multiLevelType w:val="hybridMultilevel"/>
    <w:tmpl w:val="4050A812"/>
    <w:lvl w:ilvl="0" w:tplc="0C0A000F">
      <w:start w:val="1"/>
      <w:numFmt w:val="decimal"/>
      <w:lvlText w:val="%1."/>
      <w:lvlJc w:val="left"/>
      <w:pPr>
        <w:ind w:left="258" w:hanging="360"/>
      </w:pPr>
    </w:lvl>
    <w:lvl w:ilvl="1" w:tplc="0C0A0019" w:tentative="1">
      <w:start w:val="1"/>
      <w:numFmt w:val="lowerLetter"/>
      <w:lvlText w:val="%2."/>
      <w:lvlJc w:val="left"/>
      <w:pPr>
        <w:ind w:left="978" w:hanging="360"/>
      </w:pPr>
    </w:lvl>
    <w:lvl w:ilvl="2" w:tplc="0C0A001B" w:tentative="1">
      <w:start w:val="1"/>
      <w:numFmt w:val="lowerRoman"/>
      <w:lvlText w:val="%3."/>
      <w:lvlJc w:val="right"/>
      <w:pPr>
        <w:ind w:left="1698" w:hanging="180"/>
      </w:pPr>
    </w:lvl>
    <w:lvl w:ilvl="3" w:tplc="0C0A000F" w:tentative="1">
      <w:start w:val="1"/>
      <w:numFmt w:val="decimal"/>
      <w:lvlText w:val="%4."/>
      <w:lvlJc w:val="left"/>
      <w:pPr>
        <w:ind w:left="2418" w:hanging="360"/>
      </w:pPr>
    </w:lvl>
    <w:lvl w:ilvl="4" w:tplc="0C0A0019" w:tentative="1">
      <w:start w:val="1"/>
      <w:numFmt w:val="lowerLetter"/>
      <w:lvlText w:val="%5."/>
      <w:lvlJc w:val="left"/>
      <w:pPr>
        <w:ind w:left="3138" w:hanging="360"/>
      </w:pPr>
    </w:lvl>
    <w:lvl w:ilvl="5" w:tplc="0C0A001B" w:tentative="1">
      <w:start w:val="1"/>
      <w:numFmt w:val="lowerRoman"/>
      <w:lvlText w:val="%6."/>
      <w:lvlJc w:val="right"/>
      <w:pPr>
        <w:ind w:left="3858" w:hanging="180"/>
      </w:pPr>
    </w:lvl>
    <w:lvl w:ilvl="6" w:tplc="0C0A000F" w:tentative="1">
      <w:start w:val="1"/>
      <w:numFmt w:val="decimal"/>
      <w:lvlText w:val="%7."/>
      <w:lvlJc w:val="left"/>
      <w:pPr>
        <w:ind w:left="4578" w:hanging="360"/>
      </w:pPr>
    </w:lvl>
    <w:lvl w:ilvl="7" w:tplc="0C0A0019" w:tentative="1">
      <w:start w:val="1"/>
      <w:numFmt w:val="lowerLetter"/>
      <w:lvlText w:val="%8."/>
      <w:lvlJc w:val="left"/>
      <w:pPr>
        <w:ind w:left="5298" w:hanging="360"/>
      </w:pPr>
    </w:lvl>
    <w:lvl w:ilvl="8" w:tplc="0C0A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1" w15:restartNumberingAfterBreak="0">
    <w:nsid w:val="07B437C4"/>
    <w:multiLevelType w:val="hybridMultilevel"/>
    <w:tmpl w:val="2BF26EC6"/>
    <w:lvl w:ilvl="0" w:tplc="BE844922">
      <w:numFmt w:val="bullet"/>
      <w:lvlText w:val="-"/>
      <w:lvlJc w:val="left"/>
      <w:pPr>
        <w:ind w:left="1154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" w15:restartNumberingAfterBreak="0">
    <w:nsid w:val="081F3D29"/>
    <w:multiLevelType w:val="hybridMultilevel"/>
    <w:tmpl w:val="BCAA53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4043D"/>
    <w:multiLevelType w:val="multilevel"/>
    <w:tmpl w:val="AAA6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26799"/>
    <w:multiLevelType w:val="hybridMultilevel"/>
    <w:tmpl w:val="38404750"/>
    <w:lvl w:ilvl="0" w:tplc="A8484FA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633F5D"/>
    <w:multiLevelType w:val="hybridMultilevel"/>
    <w:tmpl w:val="450060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861B0"/>
    <w:multiLevelType w:val="multilevel"/>
    <w:tmpl w:val="E3E4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22276"/>
    <w:multiLevelType w:val="multilevel"/>
    <w:tmpl w:val="65222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035AA4"/>
    <w:multiLevelType w:val="multilevel"/>
    <w:tmpl w:val="F92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814D8"/>
    <w:multiLevelType w:val="hybridMultilevel"/>
    <w:tmpl w:val="2CAAF328"/>
    <w:lvl w:ilvl="0" w:tplc="9D540E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2142F"/>
    <w:multiLevelType w:val="hybridMultilevel"/>
    <w:tmpl w:val="68D2CF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44002"/>
    <w:multiLevelType w:val="multilevel"/>
    <w:tmpl w:val="8016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22E17"/>
    <w:multiLevelType w:val="hybridMultilevel"/>
    <w:tmpl w:val="6F884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224E8"/>
    <w:multiLevelType w:val="multilevel"/>
    <w:tmpl w:val="1C5C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F41A1"/>
    <w:multiLevelType w:val="hybridMultilevel"/>
    <w:tmpl w:val="0922C2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35352"/>
    <w:multiLevelType w:val="multilevel"/>
    <w:tmpl w:val="55CC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745164"/>
    <w:multiLevelType w:val="hybridMultilevel"/>
    <w:tmpl w:val="6B565B62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6F34527"/>
    <w:multiLevelType w:val="hybridMultilevel"/>
    <w:tmpl w:val="980687CA"/>
    <w:lvl w:ilvl="0" w:tplc="FD9E58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823B3"/>
    <w:multiLevelType w:val="hybridMultilevel"/>
    <w:tmpl w:val="1A4085DA"/>
    <w:lvl w:ilvl="0" w:tplc="8C4263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603915"/>
    <w:multiLevelType w:val="hybridMultilevel"/>
    <w:tmpl w:val="41B07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679F9"/>
    <w:multiLevelType w:val="hybridMultilevel"/>
    <w:tmpl w:val="6CDA4D7C"/>
    <w:lvl w:ilvl="0" w:tplc="FCD07A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401D01"/>
    <w:multiLevelType w:val="multilevel"/>
    <w:tmpl w:val="C968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7"/>
  </w:num>
  <w:num w:numId="3">
    <w:abstractNumId w:val="9"/>
  </w:num>
  <w:num w:numId="4">
    <w:abstractNumId w:val="2"/>
  </w:num>
  <w:num w:numId="5">
    <w:abstractNumId w:val="16"/>
  </w:num>
  <w:num w:numId="6">
    <w:abstractNumId w:val="1"/>
  </w:num>
  <w:num w:numId="7">
    <w:abstractNumId w:val="14"/>
  </w:num>
  <w:num w:numId="8">
    <w:abstractNumId w:val="5"/>
  </w:num>
  <w:num w:numId="9">
    <w:abstractNumId w:val="18"/>
  </w:num>
  <w:num w:numId="10">
    <w:abstractNumId w:val="19"/>
  </w:num>
  <w:num w:numId="11">
    <w:abstractNumId w:val="4"/>
  </w:num>
  <w:num w:numId="12">
    <w:abstractNumId w:val="8"/>
  </w:num>
  <w:num w:numId="13">
    <w:abstractNumId w:val="6"/>
  </w:num>
  <w:num w:numId="14">
    <w:abstractNumId w:val="21"/>
  </w:num>
  <w:num w:numId="15">
    <w:abstractNumId w:val="3"/>
  </w:num>
  <w:num w:numId="16">
    <w:abstractNumId w:val="11"/>
  </w:num>
  <w:num w:numId="17">
    <w:abstractNumId w:val="15"/>
  </w:num>
  <w:num w:numId="18">
    <w:abstractNumId w:val="13"/>
  </w:num>
  <w:num w:numId="19">
    <w:abstractNumId w:val="7"/>
  </w:num>
  <w:num w:numId="20">
    <w:abstractNumId w:val="10"/>
  </w:num>
  <w:num w:numId="21">
    <w:abstractNumId w:val="1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F1"/>
    <w:rsid w:val="00002847"/>
    <w:rsid w:val="00003887"/>
    <w:rsid w:val="00007DA7"/>
    <w:rsid w:val="000228A4"/>
    <w:rsid w:val="00025F75"/>
    <w:rsid w:val="000320F2"/>
    <w:rsid w:val="00034FC4"/>
    <w:rsid w:val="00041FD5"/>
    <w:rsid w:val="00044451"/>
    <w:rsid w:val="00047D79"/>
    <w:rsid w:val="000573D1"/>
    <w:rsid w:val="0006215B"/>
    <w:rsid w:val="00082777"/>
    <w:rsid w:val="00086305"/>
    <w:rsid w:val="000A6CBE"/>
    <w:rsid w:val="000B4103"/>
    <w:rsid w:val="000C08C5"/>
    <w:rsid w:val="000C6D4E"/>
    <w:rsid w:val="000D093C"/>
    <w:rsid w:val="000D23C5"/>
    <w:rsid w:val="00101D5A"/>
    <w:rsid w:val="00104662"/>
    <w:rsid w:val="00130218"/>
    <w:rsid w:val="0013104E"/>
    <w:rsid w:val="001353E8"/>
    <w:rsid w:val="00136796"/>
    <w:rsid w:val="0014429C"/>
    <w:rsid w:val="00144E44"/>
    <w:rsid w:val="00153419"/>
    <w:rsid w:val="00156C5D"/>
    <w:rsid w:val="00161336"/>
    <w:rsid w:val="00164813"/>
    <w:rsid w:val="001700A2"/>
    <w:rsid w:val="0019746C"/>
    <w:rsid w:val="001A708B"/>
    <w:rsid w:val="001A7B9B"/>
    <w:rsid w:val="001D0CA1"/>
    <w:rsid w:val="001D50BF"/>
    <w:rsid w:val="001E755A"/>
    <w:rsid w:val="001F4A28"/>
    <w:rsid w:val="001F6198"/>
    <w:rsid w:val="001F698B"/>
    <w:rsid w:val="0020548E"/>
    <w:rsid w:val="00207E70"/>
    <w:rsid w:val="00213485"/>
    <w:rsid w:val="0021616E"/>
    <w:rsid w:val="0022006B"/>
    <w:rsid w:val="00221F99"/>
    <w:rsid w:val="0022463C"/>
    <w:rsid w:val="00235B81"/>
    <w:rsid w:val="00241760"/>
    <w:rsid w:val="002424C9"/>
    <w:rsid w:val="00244494"/>
    <w:rsid w:val="0025601E"/>
    <w:rsid w:val="0026619F"/>
    <w:rsid w:val="002826B3"/>
    <w:rsid w:val="00284A41"/>
    <w:rsid w:val="00287159"/>
    <w:rsid w:val="002B417F"/>
    <w:rsid w:val="002C2983"/>
    <w:rsid w:val="002C4CF4"/>
    <w:rsid w:val="002C71E3"/>
    <w:rsid w:val="002D6C40"/>
    <w:rsid w:val="002E29CD"/>
    <w:rsid w:val="00313B52"/>
    <w:rsid w:val="00316EDD"/>
    <w:rsid w:val="00321DC6"/>
    <w:rsid w:val="00322C08"/>
    <w:rsid w:val="0032350D"/>
    <w:rsid w:val="0032592C"/>
    <w:rsid w:val="00327AA1"/>
    <w:rsid w:val="0033118A"/>
    <w:rsid w:val="0038098E"/>
    <w:rsid w:val="0038455D"/>
    <w:rsid w:val="003B39C3"/>
    <w:rsid w:val="003B6849"/>
    <w:rsid w:val="003C0E43"/>
    <w:rsid w:val="003C26F0"/>
    <w:rsid w:val="003C6E85"/>
    <w:rsid w:val="003E5531"/>
    <w:rsid w:val="003E796C"/>
    <w:rsid w:val="003F092F"/>
    <w:rsid w:val="003F2E6D"/>
    <w:rsid w:val="0041350E"/>
    <w:rsid w:val="004310AC"/>
    <w:rsid w:val="00435168"/>
    <w:rsid w:val="00437B1B"/>
    <w:rsid w:val="00444BE3"/>
    <w:rsid w:val="00463D0E"/>
    <w:rsid w:val="00464838"/>
    <w:rsid w:val="00465804"/>
    <w:rsid w:val="004766DD"/>
    <w:rsid w:val="00477495"/>
    <w:rsid w:val="004A3C03"/>
    <w:rsid w:val="004D1048"/>
    <w:rsid w:val="004E6C98"/>
    <w:rsid w:val="004E7DEE"/>
    <w:rsid w:val="004F0B95"/>
    <w:rsid w:val="004F16A8"/>
    <w:rsid w:val="00517D35"/>
    <w:rsid w:val="005271AF"/>
    <w:rsid w:val="00530D5C"/>
    <w:rsid w:val="00533B95"/>
    <w:rsid w:val="0053727E"/>
    <w:rsid w:val="00541812"/>
    <w:rsid w:val="00541EC7"/>
    <w:rsid w:val="00546BB5"/>
    <w:rsid w:val="00560034"/>
    <w:rsid w:val="005630E1"/>
    <w:rsid w:val="0056411F"/>
    <w:rsid w:val="0056660E"/>
    <w:rsid w:val="00591D8A"/>
    <w:rsid w:val="00591F7C"/>
    <w:rsid w:val="005B3322"/>
    <w:rsid w:val="005E5100"/>
    <w:rsid w:val="00607CCF"/>
    <w:rsid w:val="006136F0"/>
    <w:rsid w:val="00615FE9"/>
    <w:rsid w:val="0062470A"/>
    <w:rsid w:val="00630A98"/>
    <w:rsid w:val="006538E1"/>
    <w:rsid w:val="00661BD7"/>
    <w:rsid w:val="00670FA6"/>
    <w:rsid w:val="00675898"/>
    <w:rsid w:val="00681F44"/>
    <w:rsid w:val="006A146D"/>
    <w:rsid w:val="006B3733"/>
    <w:rsid w:val="006D61C5"/>
    <w:rsid w:val="006E0EE4"/>
    <w:rsid w:val="006E3224"/>
    <w:rsid w:val="006E4756"/>
    <w:rsid w:val="006E719D"/>
    <w:rsid w:val="006F28BA"/>
    <w:rsid w:val="00715ABF"/>
    <w:rsid w:val="007215F1"/>
    <w:rsid w:val="0072630C"/>
    <w:rsid w:val="00727FE6"/>
    <w:rsid w:val="00733F38"/>
    <w:rsid w:val="00735B27"/>
    <w:rsid w:val="00752411"/>
    <w:rsid w:val="00757D93"/>
    <w:rsid w:val="00776502"/>
    <w:rsid w:val="007B4103"/>
    <w:rsid w:val="007B6DE5"/>
    <w:rsid w:val="007F273B"/>
    <w:rsid w:val="007F6562"/>
    <w:rsid w:val="00800D07"/>
    <w:rsid w:val="00805E6D"/>
    <w:rsid w:val="008133F0"/>
    <w:rsid w:val="00815854"/>
    <w:rsid w:val="0082158C"/>
    <w:rsid w:val="00823EAA"/>
    <w:rsid w:val="00842473"/>
    <w:rsid w:val="00853146"/>
    <w:rsid w:val="00870041"/>
    <w:rsid w:val="00873234"/>
    <w:rsid w:val="00873C4D"/>
    <w:rsid w:val="008948F3"/>
    <w:rsid w:val="008B1877"/>
    <w:rsid w:val="008B46AF"/>
    <w:rsid w:val="008B4DD9"/>
    <w:rsid w:val="008B55BB"/>
    <w:rsid w:val="008C0BC1"/>
    <w:rsid w:val="008C3014"/>
    <w:rsid w:val="008C7D98"/>
    <w:rsid w:val="008D4B53"/>
    <w:rsid w:val="008D4BC3"/>
    <w:rsid w:val="008E3810"/>
    <w:rsid w:val="008E4EA4"/>
    <w:rsid w:val="008E506C"/>
    <w:rsid w:val="008F01C1"/>
    <w:rsid w:val="008F03A3"/>
    <w:rsid w:val="008F0C40"/>
    <w:rsid w:val="008F6C2F"/>
    <w:rsid w:val="00903B7C"/>
    <w:rsid w:val="00910311"/>
    <w:rsid w:val="00912BEA"/>
    <w:rsid w:val="0091430A"/>
    <w:rsid w:val="00923E5E"/>
    <w:rsid w:val="0093047D"/>
    <w:rsid w:val="00942B34"/>
    <w:rsid w:val="00960509"/>
    <w:rsid w:val="009632CC"/>
    <w:rsid w:val="00965E03"/>
    <w:rsid w:val="009A29A0"/>
    <w:rsid w:val="009A57A7"/>
    <w:rsid w:val="009A59AB"/>
    <w:rsid w:val="009A7D15"/>
    <w:rsid w:val="009B6F1E"/>
    <w:rsid w:val="009C0FBF"/>
    <w:rsid w:val="009C537A"/>
    <w:rsid w:val="009E0394"/>
    <w:rsid w:val="00A01ACF"/>
    <w:rsid w:val="00A06C39"/>
    <w:rsid w:val="00A23378"/>
    <w:rsid w:val="00A30160"/>
    <w:rsid w:val="00A36DF0"/>
    <w:rsid w:val="00A40820"/>
    <w:rsid w:val="00A42534"/>
    <w:rsid w:val="00A42631"/>
    <w:rsid w:val="00A441B7"/>
    <w:rsid w:val="00A61B6A"/>
    <w:rsid w:val="00A72310"/>
    <w:rsid w:val="00A8255B"/>
    <w:rsid w:val="00A84446"/>
    <w:rsid w:val="00A8650B"/>
    <w:rsid w:val="00A86673"/>
    <w:rsid w:val="00AA338F"/>
    <w:rsid w:val="00AA6900"/>
    <w:rsid w:val="00AB00E7"/>
    <w:rsid w:val="00AB1FE2"/>
    <w:rsid w:val="00AC57E7"/>
    <w:rsid w:val="00AC6D5B"/>
    <w:rsid w:val="00AE5D82"/>
    <w:rsid w:val="00AF4A56"/>
    <w:rsid w:val="00B15C63"/>
    <w:rsid w:val="00B3355B"/>
    <w:rsid w:val="00B4633E"/>
    <w:rsid w:val="00B50907"/>
    <w:rsid w:val="00B64214"/>
    <w:rsid w:val="00B64E6B"/>
    <w:rsid w:val="00B65127"/>
    <w:rsid w:val="00B65EFF"/>
    <w:rsid w:val="00BA4DE8"/>
    <w:rsid w:val="00BB07C7"/>
    <w:rsid w:val="00BB7493"/>
    <w:rsid w:val="00BC2AAB"/>
    <w:rsid w:val="00BD7007"/>
    <w:rsid w:val="00BD7C26"/>
    <w:rsid w:val="00BE1C75"/>
    <w:rsid w:val="00BF444B"/>
    <w:rsid w:val="00C03CBF"/>
    <w:rsid w:val="00C0571B"/>
    <w:rsid w:val="00C278D6"/>
    <w:rsid w:val="00C44004"/>
    <w:rsid w:val="00C46D27"/>
    <w:rsid w:val="00C6736F"/>
    <w:rsid w:val="00C71D56"/>
    <w:rsid w:val="00C83645"/>
    <w:rsid w:val="00C86DBC"/>
    <w:rsid w:val="00C90FCF"/>
    <w:rsid w:val="00C92AD0"/>
    <w:rsid w:val="00CA3E0C"/>
    <w:rsid w:val="00CA7FE5"/>
    <w:rsid w:val="00CB13E2"/>
    <w:rsid w:val="00CB21EE"/>
    <w:rsid w:val="00CB2F13"/>
    <w:rsid w:val="00CB63D3"/>
    <w:rsid w:val="00CC5108"/>
    <w:rsid w:val="00CC5323"/>
    <w:rsid w:val="00CE5BF6"/>
    <w:rsid w:val="00CF45D5"/>
    <w:rsid w:val="00D0196C"/>
    <w:rsid w:val="00D13649"/>
    <w:rsid w:val="00D16B3E"/>
    <w:rsid w:val="00D21988"/>
    <w:rsid w:val="00D2339B"/>
    <w:rsid w:val="00D24DC7"/>
    <w:rsid w:val="00D35895"/>
    <w:rsid w:val="00D62FA0"/>
    <w:rsid w:val="00D65B7A"/>
    <w:rsid w:val="00D679EF"/>
    <w:rsid w:val="00D823F2"/>
    <w:rsid w:val="00DB7130"/>
    <w:rsid w:val="00DC0496"/>
    <w:rsid w:val="00DC18EF"/>
    <w:rsid w:val="00DD2B0E"/>
    <w:rsid w:val="00DD2FF0"/>
    <w:rsid w:val="00DE6EF1"/>
    <w:rsid w:val="00DF2CF3"/>
    <w:rsid w:val="00DF34AE"/>
    <w:rsid w:val="00DF5197"/>
    <w:rsid w:val="00E0116C"/>
    <w:rsid w:val="00E07584"/>
    <w:rsid w:val="00E16308"/>
    <w:rsid w:val="00E2056F"/>
    <w:rsid w:val="00E30177"/>
    <w:rsid w:val="00E31168"/>
    <w:rsid w:val="00E328DF"/>
    <w:rsid w:val="00E338F3"/>
    <w:rsid w:val="00E354E0"/>
    <w:rsid w:val="00E505BF"/>
    <w:rsid w:val="00E53CDF"/>
    <w:rsid w:val="00E65B28"/>
    <w:rsid w:val="00E66FF1"/>
    <w:rsid w:val="00E70794"/>
    <w:rsid w:val="00E70CA7"/>
    <w:rsid w:val="00EA3D64"/>
    <w:rsid w:val="00EA4DBA"/>
    <w:rsid w:val="00EA67FA"/>
    <w:rsid w:val="00EA7485"/>
    <w:rsid w:val="00EC2503"/>
    <w:rsid w:val="00ED04BC"/>
    <w:rsid w:val="00EE0A01"/>
    <w:rsid w:val="00EE245A"/>
    <w:rsid w:val="00F02517"/>
    <w:rsid w:val="00F03933"/>
    <w:rsid w:val="00F11F41"/>
    <w:rsid w:val="00F217D2"/>
    <w:rsid w:val="00F31C1B"/>
    <w:rsid w:val="00F44865"/>
    <w:rsid w:val="00F57B54"/>
    <w:rsid w:val="00F64701"/>
    <w:rsid w:val="00F65933"/>
    <w:rsid w:val="00F668DD"/>
    <w:rsid w:val="00F66D44"/>
    <w:rsid w:val="00F9417B"/>
    <w:rsid w:val="00FB0387"/>
    <w:rsid w:val="00FB2398"/>
    <w:rsid w:val="00FB32F2"/>
    <w:rsid w:val="00FC3574"/>
    <w:rsid w:val="00FC70BE"/>
    <w:rsid w:val="00FC74F1"/>
    <w:rsid w:val="00FD0C91"/>
    <w:rsid w:val="00FD1827"/>
    <w:rsid w:val="00FD5172"/>
    <w:rsid w:val="00FD5C0D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5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F668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14429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30A9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0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2D6C40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D6C40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pie">
    <w:name w:val="footnote reference"/>
    <w:uiPriority w:val="99"/>
    <w:unhideWhenUsed/>
    <w:rsid w:val="002D6C40"/>
    <w:rPr>
      <w:vertAlign w:val="superscript"/>
    </w:rPr>
  </w:style>
  <w:style w:type="table" w:customStyle="1" w:styleId="Tablaconcuadrcula11">
    <w:name w:val="Tabla con cuadrícula11"/>
    <w:basedOn w:val="Tablanormal"/>
    <w:next w:val="Tablaconcuadrcula"/>
    <w:uiPriority w:val="39"/>
    <w:rsid w:val="002D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rsid w:val="008F0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3A3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5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9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6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rm.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m66b\AppData\Local\Temp\Rar$DIa8576.9884\CPTCJDP%20-%20DGJ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http://schemas.microsoft.com/office/infopath/2007/PartnerControls"/>
    <ds:schemaRef ds:uri="1c9c8636-0486-4c9b-b75c-7b805ddaaf65"/>
    <ds:schemaRef ds:uri="bab14156-fcf3-44e2-9c4b-c33f1f92d414"/>
  </ds:schemaRefs>
</ds:datastoreItem>
</file>

<file path=customXml/itemProps4.xml><?xml version="1.0" encoding="utf-8"?>
<ds:datastoreItem xmlns:ds="http://schemas.openxmlformats.org/officeDocument/2006/customXml" ds:itemID="{C339867C-591D-4B02-9740-11DF92ED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CPTCJDP - DGJ.dotx</Template>
  <TotalTime>0</TotalTime>
  <Pages>8</Pages>
  <Words>1196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2024-05-15T08:32:00Z</dcterms:created>
  <dcterms:modified xsi:type="dcterms:W3CDTF">2025-12-16T07:33:00Z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