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950" w:rsidRPr="00612F23" w:rsidRDefault="00130950" w:rsidP="00130950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0" w:name="_GoBack"/>
      <w:bookmarkEnd w:id="0"/>
      <w:r w:rsidRPr="00612F23">
        <w:rPr>
          <w:rFonts w:asciiTheme="majorHAnsi" w:hAnsiTheme="majorHAnsi" w:cstheme="majorHAnsi"/>
          <w:b/>
          <w:sz w:val="24"/>
          <w:szCs w:val="24"/>
        </w:rPr>
        <w:t xml:space="preserve">ANEXO I </w:t>
      </w:r>
    </w:p>
    <w:p w:rsidR="0055509F" w:rsidRDefault="00DE1964" w:rsidP="0055509F">
      <w:pPr>
        <w:spacing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PROYECTO</w:t>
      </w:r>
      <w:r w:rsidR="00F30CE8">
        <w:rPr>
          <w:rFonts w:asciiTheme="majorHAnsi" w:hAnsiTheme="majorHAnsi" w:cstheme="majorHAnsi"/>
          <w:b/>
          <w:sz w:val="24"/>
          <w:szCs w:val="24"/>
        </w:rPr>
        <w:t xml:space="preserve"> DE LA ACCIÓN FORMATIVA</w:t>
      </w:r>
    </w:p>
    <w:p w:rsidR="0055509F" w:rsidRPr="00916B0B" w:rsidRDefault="0055509F" w:rsidP="0055509F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916B0B">
        <w:rPr>
          <w:rFonts w:asciiTheme="majorHAnsi" w:hAnsiTheme="majorHAnsi" w:cstheme="majorHAnsi"/>
          <w:sz w:val="24"/>
          <w:szCs w:val="24"/>
        </w:rPr>
        <w:t>AYUNTAMIENTO DE:</w:t>
      </w:r>
    </w:p>
    <w:p w:rsidR="0055509F" w:rsidRPr="00916B0B" w:rsidRDefault="0055509F" w:rsidP="0055509F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916B0B">
        <w:rPr>
          <w:rFonts w:asciiTheme="majorHAnsi" w:hAnsiTheme="majorHAnsi" w:cstheme="majorHAnsi"/>
          <w:sz w:val="24"/>
          <w:szCs w:val="24"/>
        </w:rPr>
        <w:t xml:space="preserve">CONCEJALÍA </w:t>
      </w:r>
      <w:r w:rsidR="00E51822" w:rsidRPr="00916B0B">
        <w:rPr>
          <w:rFonts w:asciiTheme="majorHAnsi" w:hAnsiTheme="majorHAnsi" w:cstheme="majorHAnsi"/>
          <w:sz w:val="24"/>
          <w:szCs w:val="24"/>
        </w:rPr>
        <w:t>DE</w:t>
      </w:r>
      <w:r w:rsidRPr="00916B0B">
        <w:rPr>
          <w:rFonts w:asciiTheme="majorHAnsi" w:hAnsiTheme="majorHAnsi" w:cstheme="majorHAnsi"/>
          <w:sz w:val="24"/>
          <w:szCs w:val="24"/>
          <w:vertAlign w:val="superscript"/>
        </w:rPr>
        <w:footnoteReference w:id="1"/>
      </w:r>
      <w:r w:rsidRPr="00916B0B">
        <w:rPr>
          <w:rFonts w:asciiTheme="majorHAnsi" w:hAnsiTheme="majorHAnsi" w:cstheme="majorHAnsi"/>
          <w:sz w:val="24"/>
          <w:szCs w:val="24"/>
        </w:rPr>
        <w:t>:</w:t>
      </w:r>
    </w:p>
    <w:p w:rsidR="00D16966" w:rsidRPr="0055509F" w:rsidRDefault="0055509F" w:rsidP="0055509F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072E3F">
        <w:rPr>
          <w:rFonts w:asciiTheme="majorHAnsi" w:hAnsiTheme="majorHAnsi" w:cstheme="majorHAnsi"/>
          <w:sz w:val="24"/>
          <w:szCs w:val="24"/>
        </w:rPr>
        <w:t>DENOMINACIÓN DE</w:t>
      </w:r>
      <w:r w:rsidR="00E51822">
        <w:rPr>
          <w:rFonts w:asciiTheme="majorHAnsi" w:hAnsiTheme="majorHAnsi" w:cstheme="majorHAnsi"/>
          <w:sz w:val="24"/>
          <w:szCs w:val="24"/>
        </w:rPr>
        <w:t xml:space="preserve">L PROYECTO: CURSO DE </w:t>
      </w:r>
      <w:r w:rsidR="00674E50">
        <w:rPr>
          <w:rFonts w:asciiTheme="majorHAnsi" w:hAnsiTheme="majorHAnsi" w:cstheme="majorHAnsi"/>
          <w:sz w:val="24"/>
          <w:szCs w:val="24"/>
        </w:rPr>
        <w:t>MONITOR DE TIEMPO  LIBRE</w:t>
      </w:r>
    </w:p>
    <w:tbl>
      <w:tblPr>
        <w:tblW w:w="978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"/>
        <w:gridCol w:w="142"/>
        <w:gridCol w:w="7797"/>
        <w:gridCol w:w="1559"/>
      </w:tblGrid>
      <w:tr w:rsidR="00B678FC" w:rsidRPr="002D76E7" w:rsidTr="00474E71">
        <w:trPr>
          <w:cantSplit/>
        </w:trPr>
        <w:tc>
          <w:tcPr>
            <w:tcW w:w="283" w:type="dxa"/>
            <w:shd w:val="pct20" w:color="auto" w:fill="FFFFFF"/>
          </w:tcPr>
          <w:p w:rsidR="00B678FC" w:rsidRPr="002D76E7" w:rsidRDefault="00B678FC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98" w:type="dxa"/>
            <w:gridSpan w:val="3"/>
            <w:shd w:val="pct5" w:color="auto" w:fill="FFFFFF"/>
          </w:tcPr>
          <w:p w:rsidR="00B678FC" w:rsidRDefault="00B678FC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PERSONA </w:t>
            </w:r>
            <w:r w:rsidR="00705486">
              <w:rPr>
                <w:rFonts w:ascii="Arial" w:hAnsi="Arial" w:cs="Arial"/>
                <w:b/>
                <w:sz w:val="20"/>
                <w:szCs w:val="20"/>
              </w:rPr>
              <w:t xml:space="preserve">DE LA CONCEJALÍA </w:t>
            </w:r>
            <w:r w:rsidR="009C6A37">
              <w:rPr>
                <w:rFonts w:ascii="Arial" w:hAnsi="Arial" w:cs="Arial"/>
                <w:b/>
                <w:sz w:val="20"/>
                <w:szCs w:val="20"/>
              </w:rPr>
              <w:t xml:space="preserve">QUE COORDINA </w:t>
            </w:r>
            <w:r>
              <w:rPr>
                <w:rFonts w:ascii="Arial" w:hAnsi="Arial" w:cs="Arial"/>
                <w:b/>
                <w:sz w:val="20"/>
                <w:szCs w:val="20"/>
              </w:rPr>
              <w:t>LA ACCIÓN FORMATIVA</w:t>
            </w:r>
            <w:r w:rsidR="009C6A3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9C6A37" w:rsidRPr="009C6A37">
              <w:rPr>
                <w:rFonts w:ascii="Arial" w:hAnsi="Arial" w:cs="Arial"/>
                <w:i/>
                <w:sz w:val="20"/>
                <w:szCs w:val="20"/>
              </w:rPr>
              <w:t>Indicar nombre</w:t>
            </w:r>
            <w:r w:rsidR="009C6A37">
              <w:rPr>
                <w:rFonts w:ascii="Arial" w:hAnsi="Arial" w:cs="Arial"/>
                <w:sz w:val="20"/>
                <w:szCs w:val="20"/>
              </w:rPr>
              <w:t>, apellidos, DNI, teléfono de contacto y correo electrónico.</w:t>
            </w:r>
          </w:p>
        </w:tc>
      </w:tr>
      <w:tr w:rsidR="009C6A37" w:rsidRPr="002D76E7" w:rsidTr="00474E71">
        <w:trPr>
          <w:cantSplit/>
        </w:trPr>
        <w:tc>
          <w:tcPr>
            <w:tcW w:w="9781" w:type="dxa"/>
            <w:gridSpan w:val="4"/>
            <w:shd w:val="clear" w:color="auto" w:fill="FFFFFF" w:themeFill="background1"/>
          </w:tcPr>
          <w:p w:rsidR="009C6A37" w:rsidRDefault="009C6A37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9C6A37" w:rsidRDefault="009C6A37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09F" w:rsidRPr="002D76E7" w:rsidTr="00474E71">
        <w:trPr>
          <w:cantSplit/>
        </w:trPr>
        <w:tc>
          <w:tcPr>
            <w:tcW w:w="283" w:type="dxa"/>
            <w:shd w:val="pct20" w:color="auto" w:fill="FFFFFF"/>
          </w:tcPr>
          <w:p w:rsidR="0055509F" w:rsidRPr="002D76E7" w:rsidRDefault="0055509F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D76E7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498" w:type="dxa"/>
            <w:gridSpan w:val="3"/>
            <w:shd w:val="pct5" w:color="auto" w:fill="FFFFFF"/>
          </w:tcPr>
          <w:p w:rsidR="0055509F" w:rsidRPr="002D76E7" w:rsidRDefault="0055509F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JUSTIFICACIÓN</w:t>
            </w:r>
            <w:r w:rsidRPr="002D76E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sz w:val="20"/>
                <w:szCs w:val="20"/>
              </w:rPr>
              <w:t>Análisis de la necesidad</w:t>
            </w:r>
            <w:r w:rsidR="0011504B">
              <w:rPr>
                <w:rFonts w:ascii="Arial" w:hAnsi="Arial" w:cs="Arial"/>
                <w:i/>
                <w:sz w:val="20"/>
                <w:szCs w:val="20"/>
              </w:rPr>
              <w:t xml:space="preserve"> y razones </w:t>
            </w:r>
            <w:r w:rsidR="00E51822">
              <w:rPr>
                <w:rFonts w:ascii="Arial" w:hAnsi="Arial" w:cs="Arial"/>
                <w:i/>
                <w:sz w:val="20"/>
                <w:szCs w:val="20"/>
              </w:rPr>
              <w:t>que j</w:t>
            </w:r>
            <w:r w:rsidR="0011504B">
              <w:rPr>
                <w:rFonts w:ascii="Arial" w:hAnsi="Arial" w:cs="Arial"/>
                <w:i/>
                <w:sz w:val="20"/>
                <w:szCs w:val="20"/>
              </w:rPr>
              <w:t>ustifican</w:t>
            </w:r>
            <w:r w:rsidR="00E51822">
              <w:rPr>
                <w:rFonts w:ascii="Arial" w:hAnsi="Arial" w:cs="Arial"/>
                <w:i/>
                <w:sz w:val="20"/>
                <w:szCs w:val="20"/>
              </w:rPr>
              <w:t xml:space="preserve"> el  interés social y público del proyecto</w:t>
            </w:r>
            <w:r w:rsidR="00EA114A">
              <w:rPr>
                <w:rFonts w:ascii="Arial" w:hAnsi="Arial" w:cs="Arial"/>
                <w:i/>
                <w:sz w:val="20"/>
                <w:szCs w:val="20"/>
              </w:rPr>
              <w:t xml:space="preserve"> en el </w:t>
            </w:r>
            <w:r w:rsidR="0088101F">
              <w:rPr>
                <w:rFonts w:ascii="Arial" w:hAnsi="Arial" w:cs="Arial"/>
                <w:i/>
                <w:sz w:val="20"/>
                <w:szCs w:val="20"/>
              </w:rPr>
              <w:t>municipio</w:t>
            </w:r>
            <w:r w:rsidR="00EA114A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55509F" w:rsidRPr="002D76E7" w:rsidTr="00474E71">
        <w:tc>
          <w:tcPr>
            <w:tcW w:w="9781" w:type="dxa"/>
            <w:gridSpan w:val="4"/>
          </w:tcPr>
          <w:p w:rsidR="0055509F" w:rsidRDefault="0055509F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BD6407" w:rsidRDefault="00BD6407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734F0" w:rsidRPr="002D76E7" w:rsidRDefault="001734F0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509F" w:rsidRPr="002D76E7" w:rsidTr="00474E71">
        <w:trPr>
          <w:cantSplit/>
        </w:trPr>
        <w:tc>
          <w:tcPr>
            <w:tcW w:w="283" w:type="dxa"/>
            <w:tcBorders>
              <w:bottom w:val="nil"/>
            </w:tcBorders>
            <w:shd w:val="pct20" w:color="auto" w:fill="FFFFFF"/>
          </w:tcPr>
          <w:p w:rsidR="0055509F" w:rsidRPr="002D76E7" w:rsidRDefault="0055509F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D76E7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9498" w:type="dxa"/>
            <w:gridSpan w:val="3"/>
            <w:tcBorders>
              <w:bottom w:val="nil"/>
            </w:tcBorders>
            <w:shd w:val="pct5" w:color="auto" w:fill="FFFFFF"/>
          </w:tcPr>
          <w:p w:rsidR="0055509F" w:rsidRPr="002D76E7" w:rsidRDefault="0055509F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2D76E7">
              <w:rPr>
                <w:rFonts w:ascii="Arial" w:hAnsi="Arial" w:cs="Arial"/>
                <w:b/>
                <w:sz w:val="20"/>
                <w:szCs w:val="20"/>
              </w:rPr>
              <w:t xml:space="preserve">OBJETIVOS </w:t>
            </w:r>
            <w:r w:rsidRPr="002D76E7">
              <w:rPr>
                <w:rFonts w:ascii="Arial" w:hAnsi="Arial" w:cs="Arial"/>
                <w:i/>
                <w:sz w:val="20"/>
                <w:szCs w:val="20"/>
              </w:rPr>
              <w:t xml:space="preserve">Finalidad, efectos y resultados concretos que se pretenden conseguir </w:t>
            </w:r>
            <w:r>
              <w:rPr>
                <w:rFonts w:ascii="Arial" w:hAnsi="Arial" w:cs="Arial"/>
                <w:i/>
                <w:sz w:val="20"/>
                <w:szCs w:val="20"/>
              </w:rPr>
              <w:t>con la realización de la acción formativa.</w:t>
            </w:r>
            <w:r w:rsidR="002D379B">
              <w:rPr>
                <w:rFonts w:ascii="Arial" w:hAnsi="Arial" w:cs="Arial"/>
                <w:i/>
                <w:sz w:val="20"/>
                <w:szCs w:val="20"/>
              </w:rPr>
              <w:t xml:space="preserve"> Impacto local</w:t>
            </w:r>
            <w:r w:rsidR="00E17238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55509F" w:rsidRPr="002D76E7" w:rsidTr="00474E71">
        <w:trPr>
          <w:cantSplit/>
        </w:trPr>
        <w:tc>
          <w:tcPr>
            <w:tcW w:w="9781" w:type="dxa"/>
            <w:gridSpan w:val="4"/>
            <w:shd w:val="clear" w:color="auto" w:fill="FFFFFF"/>
          </w:tcPr>
          <w:p w:rsidR="0055509F" w:rsidRPr="002D76E7" w:rsidRDefault="0055509F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509F" w:rsidRDefault="0055509F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734F0" w:rsidRPr="002D76E7" w:rsidRDefault="001734F0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509F" w:rsidRPr="002D76E7" w:rsidTr="00474E71">
        <w:trPr>
          <w:cantSplit/>
        </w:trPr>
        <w:tc>
          <w:tcPr>
            <w:tcW w:w="283" w:type="dxa"/>
            <w:shd w:val="pct20" w:color="auto" w:fill="FFFFFF"/>
          </w:tcPr>
          <w:p w:rsidR="0055509F" w:rsidRPr="002D76E7" w:rsidRDefault="0055509F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D76E7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9498" w:type="dxa"/>
            <w:gridSpan w:val="3"/>
            <w:shd w:val="pct5" w:color="auto" w:fill="FFFFFF"/>
          </w:tcPr>
          <w:p w:rsidR="0055509F" w:rsidRPr="002D76E7" w:rsidRDefault="00531CF1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FECHAS DE REALIZACIÓN </w:t>
            </w:r>
            <w:r w:rsidR="0055509F">
              <w:rPr>
                <w:rFonts w:ascii="Arial" w:hAnsi="Arial" w:cs="Arial"/>
                <w:i/>
                <w:sz w:val="20"/>
                <w:szCs w:val="20"/>
              </w:rPr>
              <w:t>Indicar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fechas</w:t>
            </w:r>
            <w:r w:rsidR="00227668">
              <w:rPr>
                <w:rFonts w:ascii="Arial" w:hAnsi="Arial" w:cs="Arial"/>
                <w:i/>
                <w:sz w:val="20"/>
                <w:szCs w:val="20"/>
              </w:rPr>
              <w:t xml:space="preserve"> y horarios  previstos</w:t>
            </w:r>
            <w:r w:rsidR="002013F6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8A4A31">
              <w:rPr>
                <w:rFonts w:ascii="Arial" w:hAnsi="Arial" w:cs="Arial"/>
                <w:i/>
                <w:sz w:val="20"/>
                <w:szCs w:val="20"/>
              </w:rPr>
              <w:t xml:space="preserve">de la fase teórica del curso. Indicar si está prevista en la programación alguna salida </w:t>
            </w:r>
            <w:r w:rsidR="00D078C5">
              <w:rPr>
                <w:rFonts w:ascii="Arial" w:hAnsi="Arial" w:cs="Arial"/>
                <w:i/>
                <w:sz w:val="20"/>
                <w:szCs w:val="20"/>
              </w:rPr>
              <w:t xml:space="preserve">fuera del aula </w:t>
            </w:r>
            <w:r w:rsidR="008A4A31">
              <w:rPr>
                <w:rFonts w:ascii="Arial" w:hAnsi="Arial" w:cs="Arial"/>
                <w:i/>
                <w:sz w:val="20"/>
                <w:szCs w:val="20"/>
              </w:rPr>
              <w:t xml:space="preserve">o </w:t>
            </w:r>
            <w:r w:rsidR="000070EF">
              <w:rPr>
                <w:rFonts w:ascii="Arial" w:hAnsi="Arial" w:cs="Arial"/>
                <w:i/>
                <w:sz w:val="20"/>
                <w:szCs w:val="20"/>
              </w:rPr>
              <w:t>acampada.</w:t>
            </w:r>
            <w:r w:rsidR="008A4A3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DB4955">
              <w:rPr>
                <w:rFonts w:ascii="Arial" w:hAnsi="Arial" w:cs="Arial"/>
                <w:i/>
                <w:sz w:val="20"/>
                <w:szCs w:val="20"/>
              </w:rPr>
              <w:t>Previsión</w:t>
            </w:r>
            <w:r w:rsidR="00DC4C80">
              <w:rPr>
                <w:rFonts w:ascii="Arial" w:hAnsi="Arial" w:cs="Arial"/>
                <w:i/>
                <w:sz w:val="20"/>
                <w:szCs w:val="20"/>
              </w:rPr>
              <w:t xml:space="preserve"> de prácticas formativas.</w:t>
            </w:r>
          </w:p>
        </w:tc>
      </w:tr>
      <w:tr w:rsidR="00B512E8" w:rsidRPr="002D76E7" w:rsidTr="00B512E8">
        <w:trPr>
          <w:cantSplit/>
        </w:trPr>
        <w:tc>
          <w:tcPr>
            <w:tcW w:w="9781" w:type="dxa"/>
            <w:gridSpan w:val="4"/>
            <w:shd w:val="clear" w:color="auto" w:fill="FFFFFF" w:themeFill="background1"/>
          </w:tcPr>
          <w:p w:rsidR="00B512E8" w:rsidRDefault="00B512E8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512E8" w:rsidRDefault="00B512E8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512E8" w:rsidRDefault="00B512E8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512E8" w:rsidRPr="002D76E7" w:rsidTr="00474E71">
        <w:trPr>
          <w:cantSplit/>
        </w:trPr>
        <w:tc>
          <w:tcPr>
            <w:tcW w:w="283" w:type="dxa"/>
            <w:shd w:val="pct20" w:color="auto" w:fill="FFFFFF"/>
          </w:tcPr>
          <w:p w:rsidR="00B512E8" w:rsidRPr="002D76E7" w:rsidRDefault="00B512E8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9498" w:type="dxa"/>
            <w:gridSpan w:val="3"/>
            <w:shd w:val="pct5" w:color="auto" w:fill="FFFFFF"/>
          </w:tcPr>
          <w:p w:rsidR="00B512E8" w:rsidRDefault="00B512E8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PREVISIÓN PRÁCTICAS FORMATIVAS. </w:t>
            </w:r>
            <w:r w:rsidR="009E336C">
              <w:rPr>
                <w:rFonts w:ascii="Arial" w:hAnsi="Arial" w:cs="Arial"/>
                <w:i/>
                <w:sz w:val="20"/>
                <w:szCs w:val="20"/>
              </w:rPr>
              <w:t>Indicar lugares para</w:t>
            </w:r>
            <w:r w:rsidRPr="00B512E8">
              <w:rPr>
                <w:rFonts w:ascii="Arial" w:hAnsi="Arial" w:cs="Arial"/>
                <w:i/>
                <w:sz w:val="20"/>
                <w:szCs w:val="20"/>
              </w:rPr>
              <w:t xml:space="preserve"> act</w:t>
            </w:r>
            <w:r>
              <w:rPr>
                <w:rFonts w:ascii="Arial" w:hAnsi="Arial" w:cs="Arial"/>
                <w:i/>
                <w:sz w:val="20"/>
                <w:szCs w:val="20"/>
              </w:rPr>
              <w:t>ividades de prácticas previstas.</w:t>
            </w:r>
          </w:p>
        </w:tc>
      </w:tr>
      <w:tr w:rsidR="0055509F" w:rsidRPr="002D76E7" w:rsidTr="00474E71">
        <w:tc>
          <w:tcPr>
            <w:tcW w:w="9781" w:type="dxa"/>
            <w:gridSpan w:val="4"/>
          </w:tcPr>
          <w:p w:rsidR="0055509F" w:rsidRDefault="0055509F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734F0" w:rsidRPr="002D76E7" w:rsidRDefault="001734F0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55509F" w:rsidRPr="002D76E7" w:rsidRDefault="0055509F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509F" w:rsidRPr="002D76E7" w:rsidTr="00474E71">
        <w:trPr>
          <w:cantSplit/>
        </w:trPr>
        <w:tc>
          <w:tcPr>
            <w:tcW w:w="283" w:type="dxa"/>
            <w:shd w:val="pct20" w:color="auto" w:fill="FFFFFF"/>
          </w:tcPr>
          <w:p w:rsidR="0055509F" w:rsidRPr="002D76E7" w:rsidRDefault="00026B40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9498" w:type="dxa"/>
            <w:gridSpan w:val="3"/>
            <w:shd w:val="pct5" w:color="auto" w:fill="FFFFFF"/>
          </w:tcPr>
          <w:p w:rsidR="0055509F" w:rsidRPr="002D76E7" w:rsidRDefault="00531CF1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LUGAR DE REALIZACIÓN</w:t>
            </w:r>
            <w:r w:rsidR="008A4A31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345F70">
              <w:rPr>
                <w:rFonts w:ascii="Arial" w:hAnsi="Arial" w:cs="Arial"/>
                <w:i/>
                <w:sz w:val="20"/>
                <w:szCs w:val="20"/>
              </w:rPr>
              <w:t xml:space="preserve">Indicar el lugar y </w:t>
            </w:r>
            <w:r w:rsidR="008A4A31">
              <w:rPr>
                <w:rFonts w:ascii="Arial" w:hAnsi="Arial" w:cs="Arial"/>
                <w:i/>
                <w:sz w:val="20"/>
                <w:szCs w:val="20"/>
              </w:rPr>
              <w:t>las características del aula o espacio de formación.</w:t>
            </w:r>
          </w:p>
        </w:tc>
      </w:tr>
      <w:tr w:rsidR="0055509F" w:rsidRPr="002D76E7" w:rsidTr="00474E71">
        <w:tc>
          <w:tcPr>
            <w:tcW w:w="9781" w:type="dxa"/>
            <w:gridSpan w:val="4"/>
          </w:tcPr>
          <w:p w:rsidR="0055509F" w:rsidRDefault="0055509F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734F0" w:rsidRPr="002D76E7" w:rsidRDefault="001734F0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509F" w:rsidRPr="002D76E7" w:rsidTr="00474E71">
        <w:trPr>
          <w:cantSplit/>
        </w:trPr>
        <w:tc>
          <w:tcPr>
            <w:tcW w:w="283" w:type="dxa"/>
            <w:shd w:val="pct20" w:color="auto" w:fill="FFFFFF"/>
          </w:tcPr>
          <w:p w:rsidR="0055509F" w:rsidRPr="002D76E7" w:rsidRDefault="0055509F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D76E7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9498" w:type="dxa"/>
            <w:gridSpan w:val="3"/>
            <w:shd w:val="pct5" w:color="auto" w:fill="FFFFFF"/>
          </w:tcPr>
          <w:p w:rsidR="0055509F" w:rsidRPr="002D76E7" w:rsidRDefault="008A4A31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PERFIL DE LOS PARTICIPANTES.</w:t>
            </w:r>
            <w:r w:rsidR="00102EC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734F0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1734F0">
              <w:rPr>
                <w:rFonts w:ascii="Arial" w:hAnsi="Arial" w:cs="Arial"/>
                <w:i/>
                <w:sz w:val="20"/>
                <w:szCs w:val="20"/>
              </w:rPr>
              <w:t xml:space="preserve">Atendiendo a </w:t>
            </w:r>
            <w:r w:rsidR="001734F0" w:rsidRPr="001734F0">
              <w:rPr>
                <w:rFonts w:ascii="Arial" w:hAnsi="Arial" w:cs="Arial"/>
                <w:i/>
                <w:sz w:val="20"/>
                <w:szCs w:val="20"/>
              </w:rPr>
              <w:t xml:space="preserve"> lo establecido en el Anexo</w:t>
            </w:r>
            <w:r w:rsidR="001734F0">
              <w:rPr>
                <w:rFonts w:ascii="Arial" w:hAnsi="Arial" w:cs="Arial"/>
                <w:i/>
                <w:sz w:val="20"/>
                <w:szCs w:val="20"/>
              </w:rPr>
              <w:t xml:space="preserve"> I</w:t>
            </w:r>
            <w:r w:rsidR="001734F0" w:rsidRPr="001734F0">
              <w:rPr>
                <w:rFonts w:ascii="Arial" w:hAnsi="Arial" w:cs="Arial"/>
                <w:i/>
                <w:sz w:val="20"/>
                <w:szCs w:val="20"/>
              </w:rPr>
              <w:t xml:space="preserve"> Decreto 36/1999, de 26 de mayo, de reconocimiento de Escuelas de Animación y Educación en el Tiempo Libre de la Comunidad Autónoma de la Región de Murcia y de creación </w:t>
            </w:r>
            <w:r w:rsidR="001734F0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1734F0" w:rsidRPr="001734F0">
              <w:rPr>
                <w:rFonts w:ascii="Arial" w:hAnsi="Arial" w:cs="Arial"/>
                <w:i/>
                <w:sz w:val="20"/>
                <w:szCs w:val="20"/>
              </w:rPr>
              <w:t>del Registro de Certificaciones, Títulos y Diplomas en esta materia.</w:t>
            </w:r>
            <w:r w:rsidR="001734F0">
              <w:rPr>
                <w:rFonts w:ascii="Arial" w:hAnsi="Arial" w:cs="Arial"/>
                <w:i/>
                <w:sz w:val="20"/>
                <w:szCs w:val="20"/>
              </w:rPr>
              <w:t>)</w:t>
            </w:r>
            <w:r w:rsidR="00EA114A">
              <w:rPr>
                <w:rFonts w:ascii="Arial" w:hAnsi="Arial" w:cs="Arial"/>
                <w:i/>
                <w:sz w:val="20"/>
                <w:szCs w:val="20"/>
              </w:rPr>
              <w:t>Indicar número estimado de</w:t>
            </w:r>
            <w:r w:rsidR="00244B13">
              <w:rPr>
                <w:rFonts w:ascii="Arial" w:hAnsi="Arial" w:cs="Arial"/>
                <w:i/>
                <w:sz w:val="20"/>
                <w:szCs w:val="20"/>
              </w:rPr>
              <w:t xml:space="preserve"> personas participantes</w:t>
            </w:r>
            <w:r w:rsidR="008D53AA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</w:tr>
      <w:tr w:rsidR="0055509F" w:rsidRPr="002D76E7" w:rsidTr="00474E71">
        <w:tc>
          <w:tcPr>
            <w:tcW w:w="9781" w:type="dxa"/>
            <w:gridSpan w:val="4"/>
          </w:tcPr>
          <w:p w:rsidR="001734F0" w:rsidRDefault="001734F0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74E71" w:rsidRPr="002D76E7" w:rsidRDefault="00474E71" w:rsidP="001E6DFA">
            <w:pPr>
              <w:tabs>
                <w:tab w:val="left" w:pos="70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509F" w:rsidRPr="002D76E7" w:rsidTr="00474E71">
        <w:trPr>
          <w:cantSplit/>
        </w:trPr>
        <w:tc>
          <w:tcPr>
            <w:tcW w:w="283" w:type="dxa"/>
            <w:shd w:val="pct20" w:color="auto" w:fill="FFFFFF"/>
          </w:tcPr>
          <w:p w:rsidR="0055509F" w:rsidRPr="002D76E7" w:rsidRDefault="0055509F" w:rsidP="001E6DFA">
            <w:pPr>
              <w:tabs>
                <w:tab w:val="left" w:pos="70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2D76E7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9498" w:type="dxa"/>
            <w:gridSpan w:val="3"/>
            <w:shd w:val="pct5" w:color="auto" w:fill="FFFFFF"/>
          </w:tcPr>
          <w:p w:rsidR="0055509F" w:rsidRPr="00E44B19" w:rsidRDefault="00E44B19" w:rsidP="00580F1F">
            <w:pPr>
              <w:tabs>
                <w:tab w:val="left" w:pos="70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73EE3">
              <w:rPr>
                <w:rFonts w:ascii="Arial" w:hAnsi="Arial" w:cs="Arial"/>
                <w:b/>
                <w:sz w:val="20"/>
                <w:szCs w:val="20"/>
              </w:rPr>
              <w:t>RECURSOS HUMANOS</w:t>
            </w:r>
            <w:r>
              <w:rPr>
                <w:rFonts w:ascii="Arial" w:hAnsi="Arial" w:cs="Arial"/>
                <w:i/>
                <w:sz w:val="20"/>
                <w:szCs w:val="20"/>
              </w:rPr>
              <w:t>. Indicar el nombre de la Escuela de Animación y Tiempo L</w:t>
            </w:r>
            <w:r w:rsidRPr="00E44B19">
              <w:rPr>
                <w:rFonts w:ascii="Arial" w:hAnsi="Arial" w:cs="Arial"/>
                <w:i/>
                <w:sz w:val="20"/>
                <w:szCs w:val="20"/>
              </w:rPr>
              <w:t xml:space="preserve">ibre </w:t>
            </w:r>
            <w:r w:rsidR="00F8666C">
              <w:rPr>
                <w:rFonts w:ascii="Arial" w:hAnsi="Arial" w:cs="Arial"/>
                <w:i/>
                <w:sz w:val="20"/>
                <w:szCs w:val="20"/>
              </w:rPr>
              <w:t xml:space="preserve">con reconocimiento oficial en la Región de Murcia </w:t>
            </w:r>
            <w:r w:rsidRPr="00E44B19">
              <w:rPr>
                <w:rFonts w:ascii="Arial" w:hAnsi="Arial" w:cs="Arial"/>
                <w:i/>
                <w:sz w:val="20"/>
                <w:szCs w:val="20"/>
              </w:rPr>
              <w:t>prevista para impartir el curso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</w:p>
        </w:tc>
      </w:tr>
      <w:tr w:rsidR="0055509F" w:rsidRPr="002D76E7" w:rsidTr="00474E71">
        <w:tc>
          <w:tcPr>
            <w:tcW w:w="9781" w:type="dxa"/>
            <w:gridSpan w:val="4"/>
          </w:tcPr>
          <w:p w:rsidR="0055509F" w:rsidRPr="002D76E7" w:rsidRDefault="0055509F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55509F" w:rsidRPr="002D76E7" w:rsidRDefault="0055509F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5509F" w:rsidRPr="002D76E7" w:rsidTr="00474E71">
        <w:trPr>
          <w:cantSplit/>
        </w:trPr>
        <w:tc>
          <w:tcPr>
            <w:tcW w:w="283" w:type="dxa"/>
            <w:shd w:val="pct20" w:color="auto" w:fill="FFFFFF"/>
          </w:tcPr>
          <w:p w:rsidR="0055509F" w:rsidRPr="002D76E7" w:rsidRDefault="0055509F" w:rsidP="001E6DFA">
            <w:pPr>
              <w:tabs>
                <w:tab w:val="left" w:pos="70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2D76E7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9498" w:type="dxa"/>
            <w:gridSpan w:val="3"/>
            <w:shd w:val="pct5" w:color="auto" w:fill="FFFFFF"/>
          </w:tcPr>
          <w:p w:rsidR="0055509F" w:rsidRPr="002D76E7" w:rsidRDefault="00CB05D3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RECURSOS MATERIALES. </w:t>
            </w:r>
            <w:r>
              <w:rPr>
                <w:rFonts w:ascii="Arial" w:hAnsi="Arial" w:cs="Arial"/>
                <w:i/>
                <w:sz w:val="20"/>
                <w:szCs w:val="20"/>
              </w:rPr>
              <w:t>Indicar tipo de material didáctico y fungible que se utilizará en el curso, así como, medios audiovisuales o técnicos para su desarrollo.</w:t>
            </w:r>
          </w:p>
        </w:tc>
      </w:tr>
      <w:tr w:rsidR="0055509F" w:rsidRPr="002D76E7" w:rsidTr="00474E71">
        <w:tc>
          <w:tcPr>
            <w:tcW w:w="9781" w:type="dxa"/>
            <w:gridSpan w:val="4"/>
          </w:tcPr>
          <w:p w:rsidR="0055509F" w:rsidRPr="002D76E7" w:rsidRDefault="0055509F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55509F" w:rsidRPr="002D76E7" w:rsidRDefault="0055509F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09BF" w:rsidRPr="002D76E7" w:rsidTr="00474E71">
        <w:trPr>
          <w:cantSplit/>
        </w:trPr>
        <w:tc>
          <w:tcPr>
            <w:tcW w:w="283" w:type="dxa"/>
            <w:shd w:val="pct20" w:color="auto" w:fill="FFFFFF"/>
          </w:tcPr>
          <w:p w:rsidR="00CE09BF" w:rsidRPr="002D76E7" w:rsidRDefault="00CE09BF" w:rsidP="001E6DFA">
            <w:pPr>
              <w:tabs>
                <w:tab w:val="left" w:pos="709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9498" w:type="dxa"/>
            <w:gridSpan w:val="3"/>
            <w:shd w:val="pct5" w:color="auto" w:fill="FFFFFF"/>
          </w:tcPr>
          <w:p w:rsidR="00CE09BF" w:rsidRPr="00B62218" w:rsidRDefault="00CE09BF" w:rsidP="00B62218">
            <w:pPr>
              <w:tabs>
                <w:tab w:val="left" w:pos="2730"/>
              </w:tabs>
              <w:spacing w:line="320" w:lineRule="exac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DIFUSIÓN Y PUBLICIDAD</w:t>
            </w:r>
            <w:r w:rsidR="0000327F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2013F6" w:rsidRPr="002013F6">
              <w:rPr>
                <w:rFonts w:ascii="Arial" w:eastAsia="Times New Roman" w:hAnsi="Arial" w:cs="Arial"/>
                <w:bCs/>
              </w:rPr>
              <w:t xml:space="preserve"> </w:t>
            </w:r>
            <w:r w:rsidR="002013F6" w:rsidRPr="002013F6">
              <w:rPr>
                <w:rFonts w:ascii="Arial" w:hAnsi="Arial" w:cs="Arial"/>
                <w:i/>
                <w:sz w:val="20"/>
                <w:szCs w:val="20"/>
              </w:rPr>
              <w:t xml:space="preserve">Indicar posibles canales municipales  y/o soportes de difusión que se utilizarán: redes sociales, web del ayuntamiento, Indicar enlaces de acceso donde se ubicará el cartel de difusión de la actividad. </w:t>
            </w:r>
          </w:p>
        </w:tc>
      </w:tr>
      <w:tr w:rsidR="00CE09BF" w:rsidRPr="002D76E7" w:rsidTr="00474E71">
        <w:tc>
          <w:tcPr>
            <w:tcW w:w="9781" w:type="dxa"/>
            <w:gridSpan w:val="4"/>
          </w:tcPr>
          <w:p w:rsidR="00CE09BF" w:rsidRPr="002D76E7" w:rsidRDefault="00CE09BF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CE09BF" w:rsidRPr="002D76E7" w:rsidRDefault="00CE09BF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4E71" w:rsidRPr="00782C21" w:rsidTr="00474E71">
        <w:trPr>
          <w:cantSplit/>
        </w:trPr>
        <w:tc>
          <w:tcPr>
            <w:tcW w:w="425" w:type="dxa"/>
            <w:gridSpan w:val="2"/>
            <w:tcBorders>
              <w:bottom w:val="nil"/>
            </w:tcBorders>
            <w:shd w:val="pct20" w:color="auto" w:fill="FFFFFF"/>
          </w:tcPr>
          <w:p w:rsidR="00474E71" w:rsidRPr="00782C21" w:rsidRDefault="00474E71" w:rsidP="001E6DFA">
            <w:pPr>
              <w:tabs>
                <w:tab w:val="left" w:pos="70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782C21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9356" w:type="dxa"/>
            <w:gridSpan w:val="2"/>
            <w:tcBorders>
              <w:bottom w:val="nil"/>
            </w:tcBorders>
            <w:shd w:val="pct5" w:color="auto" w:fill="FFFFFF"/>
          </w:tcPr>
          <w:p w:rsidR="00474E71" w:rsidRPr="00782C21" w:rsidRDefault="00474E71" w:rsidP="001E6DFA">
            <w:pPr>
              <w:tabs>
                <w:tab w:val="left" w:pos="70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782C21">
              <w:rPr>
                <w:rFonts w:ascii="Arial" w:hAnsi="Arial" w:cs="Arial"/>
                <w:b/>
                <w:sz w:val="20"/>
                <w:szCs w:val="20"/>
              </w:rPr>
              <w:t xml:space="preserve">PRESUPUESTO DE GASTOS </w:t>
            </w:r>
            <w:r w:rsidRPr="00782C21">
              <w:rPr>
                <w:rFonts w:ascii="Arial" w:hAnsi="Arial" w:cs="Arial"/>
                <w:i/>
                <w:sz w:val="20"/>
                <w:szCs w:val="20"/>
              </w:rPr>
              <w:t>Desglose en cada apartado los gastos previstos</w:t>
            </w:r>
          </w:p>
        </w:tc>
      </w:tr>
      <w:tr w:rsidR="00474E71" w:rsidRPr="00782C21" w:rsidTr="00474E71">
        <w:tc>
          <w:tcPr>
            <w:tcW w:w="8222" w:type="dxa"/>
            <w:gridSpan w:val="3"/>
            <w:shd w:val="pct10" w:color="auto" w:fill="FFFFFF"/>
          </w:tcPr>
          <w:p w:rsidR="00474E71" w:rsidRPr="00782C21" w:rsidRDefault="00474E71" w:rsidP="001E6DFA">
            <w:pPr>
              <w:tabs>
                <w:tab w:val="left" w:pos="70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782C21">
              <w:rPr>
                <w:rFonts w:ascii="Arial" w:hAnsi="Arial" w:cs="Arial"/>
                <w:b/>
                <w:sz w:val="20"/>
                <w:szCs w:val="20"/>
              </w:rPr>
              <w:t>CONCEPTO</w:t>
            </w:r>
          </w:p>
        </w:tc>
        <w:tc>
          <w:tcPr>
            <w:tcW w:w="1559" w:type="dxa"/>
            <w:shd w:val="pct10" w:color="auto" w:fill="FFFFFF"/>
          </w:tcPr>
          <w:p w:rsidR="00474E71" w:rsidRPr="00782C21" w:rsidRDefault="00474E71" w:rsidP="001E6DFA">
            <w:pPr>
              <w:tabs>
                <w:tab w:val="left" w:pos="70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782C21">
              <w:rPr>
                <w:rFonts w:ascii="Arial" w:hAnsi="Arial" w:cs="Arial"/>
                <w:b/>
                <w:sz w:val="20"/>
                <w:szCs w:val="20"/>
              </w:rPr>
              <w:t>IMPORTE</w:t>
            </w:r>
          </w:p>
        </w:tc>
      </w:tr>
      <w:tr w:rsidR="00474E71" w:rsidRPr="00782C21" w:rsidTr="00474E71">
        <w:tc>
          <w:tcPr>
            <w:tcW w:w="8222" w:type="dxa"/>
            <w:gridSpan w:val="3"/>
          </w:tcPr>
          <w:p w:rsidR="00474E71" w:rsidRPr="00782C21" w:rsidRDefault="00474E71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474E71" w:rsidRPr="00782C21" w:rsidRDefault="00474E71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4E71" w:rsidRPr="00782C21" w:rsidTr="00474E71">
        <w:tc>
          <w:tcPr>
            <w:tcW w:w="8222" w:type="dxa"/>
            <w:gridSpan w:val="3"/>
          </w:tcPr>
          <w:p w:rsidR="00474E71" w:rsidRPr="00782C21" w:rsidRDefault="00474E71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474E71" w:rsidRPr="00782C21" w:rsidRDefault="00474E71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4E71" w:rsidRPr="00782C21" w:rsidTr="00474E71">
        <w:tc>
          <w:tcPr>
            <w:tcW w:w="8222" w:type="dxa"/>
            <w:gridSpan w:val="3"/>
          </w:tcPr>
          <w:p w:rsidR="00474E71" w:rsidRPr="00782C21" w:rsidRDefault="00474E71" w:rsidP="001E6DFA">
            <w:pPr>
              <w:tabs>
                <w:tab w:val="left" w:pos="709"/>
              </w:tabs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782C21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59" w:type="dxa"/>
          </w:tcPr>
          <w:p w:rsidR="00474E71" w:rsidRPr="00782C21" w:rsidRDefault="00474E71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4E71" w:rsidRPr="00782C21" w:rsidTr="001E6DFA">
        <w:trPr>
          <w:cantSplit/>
        </w:trPr>
        <w:tc>
          <w:tcPr>
            <w:tcW w:w="425" w:type="dxa"/>
            <w:gridSpan w:val="2"/>
            <w:shd w:val="pct20" w:color="auto" w:fill="FFFFFF"/>
          </w:tcPr>
          <w:p w:rsidR="00474E71" w:rsidRPr="00782C21" w:rsidRDefault="00474E71" w:rsidP="001E6DFA">
            <w:pPr>
              <w:tabs>
                <w:tab w:val="left" w:pos="70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782C21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9356" w:type="dxa"/>
            <w:gridSpan w:val="2"/>
            <w:shd w:val="pct5" w:color="auto" w:fill="FFFFFF"/>
          </w:tcPr>
          <w:p w:rsidR="00474E71" w:rsidRPr="00782C21" w:rsidRDefault="00474E71" w:rsidP="001E6DFA">
            <w:pPr>
              <w:tabs>
                <w:tab w:val="left" w:pos="709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782C21">
              <w:rPr>
                <w:rFonts w:ascii="Arial" w:hAnsi="Arial" w:cs="Arial"/>
                <w:b/>
                <w:sz w:val="20"/>
                <w:szCs w:val="20"/>
              </w:rPr>
              <w:t>RECURSOS ECONÓMICOS</w:t>
            </w:r>
          </w:p>
        </w:tc>
      </w:tr>
      <w:tr w:rsidR="00474E71" w:rsidRPr="00782C21" w:rsidTr="001E6DFA">
        <w:trPr>
          <w:cantSplit/>
        </w:trPr>
        <w:tc>
          <w:tcPr>
            <w:tcW w:w="8222" w:type="dxa"/>
            <w:gridSpan w:val="3"/>
          </w:tcPr>
          <w:p w:rsidR="00474E71" w:rsidRPr="0070389D" w:rsidRDefault="00474E71" w:rsidP="00474E71">
            <w:pPr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0389D">
              <w:rPr>
                <w:rFonts w:ascii="Arial" w:hAnsi="Arial" w:cs="Arial"/>
                <w:sz w:val="20"/>
                <w:szCs w:val="20"/>
              </w:rPr>
              <w:t>Total de gastos previstos: (Debe ser la misma cantidad que el total indicado en el presupuesto de gastos)</w:t>
            </w:r>
          </w:p>
          <w:p w:rsidR="00474E71" w:rsidRPr="0070389D" w:rsidRDefault="00474E71" w:rsidP="001E6DFA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474E71" w:rsidRPr="00782C21" w:rsidRDefault="00474E71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4E71" w:rsidRPr="00782C21" w:rsidTr="001E6DFA">
        <w:trPr>
          <w:cantSplit/>
        </w:trPr>
        <w:tc>
          <w:tcPr>
            <w:tcW w:w="8222" w:type="dxa"/>
            <w:gridSpan w:val="3"/>
          </w:tcPr>
          <w:p w:rsidR="00474E71" w:rsidRPr="0070389D" w:rsidRDefault="00474E71" w:rsidP="00474E71">
            <w:pPr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93078">
              <w:rPr>
                <w:rFonts w:ascii="Arial" w:hAnsi="Arial" w:cs="Arial"/>
                <w:b/>
                <w:sz w:val="20"/>
                <w:szCs w:val="20"/>
              </w:rPr>
              <w:t>Cuantía solicitada</w:t>
            </w:r>
            <w:r w:rsidRPr="0070389D">
              <w:rPr>
                <w:rFonts w:ascii="Arial" w:hAnsi="Arial" w:cs="Arial"/>
                <w:sz w:val="20"/>
                <w:szCs w:val="20"/>
              </w:rPr>
              <w:t>:  Emplee la fórmula: a - (</w:t>
            </w:r>
            <w:proofErr w:type="spellStart"/>
            <w:r w:rsidRPr="0070389D">
              <w:rPr>
                <w:rFonts w:ascii="Arial" w:hAnsi="Arial" w:cs="Arial"/>
                <w:sz w:val="20"/>
                <w:szCs w:val="20"/>
              </w:rPr>
              <w:t>c+d</w:t>
            </w:r>
            <w:proofErr w:type="spellEnd"/>
            <w:r w:rsidRPr="0070389D">
              <w:rPr>
                <w:rFonts w:ascii="Arial" w:hAnsi="Arial" w:cs="Arial"/>
                <w:sz w:val="20"/>
                <w:szCs w:val="20"/>
              </w:rPr>
              <w:t>):</w:t>
            </w:r>
          </w:p>
          <w:p w:rsidR="00474E71" w:rsidRPr="0070389D" w:rsidRDefault="00474E71" w:rsidP="001E6DFA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474E71" w:rsidRPr="00782C21" w:rsidRDefault="00474E71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4E71" w:rsidRPr="00782C21" w:rsidTr="001E6DFA">
        <w:trPr>
          <w:cantSplit/>
        </w:trPr>
        <w:tc>
          <w:tcPr>
            <w:tcW w:w="8222" w:type="dxa"/>
            <w:gridSpan w:val="3"/>
          </w:tcPr>
          <w:p w:rsidR="00474E71" w:rsidRPr="0070389D" w:rsidRDefault="00474E71" w:rsidP="00474E71">
            <w:pPr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0389D">
              <w:rPr>
                <w:rFonts w:ascii="Arial" w:hAnsi="Arial" w:cs="Arial"/>
                <w:sz w:val="20"/>
                <w:szCs w:val="20"/>
              </w:rPr>
              <w:t>Aportación económica de la propia entidad, si la hubiera.</w:t>
            </w:r>
          </w:p>
          <w:p w:rsidR="00474E71" w:rsidRPr="0070389D" w:rsidRDefault="00474E71" w:rsidP="001E6DFA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474E71" w:rsidRPr="00782C21" w:rsidRDefault="00474E71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4E71" w:rsidRPr="00782C21" w:rsidTr="001E6DFA">
        <w:trPr>
          <w:cantSplit/>
        </w:trPr>
        <w:tc>
          <w:tcPr>
            <w:tcW w:w="8222" w:type="dxa"/>
            <w:gridSpan w:val="3"/>
          </w:tcPr>
          <w:p w:rsidR="0024524D" w:rsidRPr="0024524D" w:rsidRDefault="0024524D" w:rsidP="0024524D">
            <w:pPr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524D">
              <w:rPr>
                <w:rFonts w:ascii="Arial" w:hAnsi="Arial" w:cs="Arial"/>
                <w:sz w:val="20"/>
                <w:szCs w:val="20"/>
              </w:rPr>
              <w:lastRenderedPageBreak/>
              <w:t>A</w:t>
            </w:r>
            <w:r>
              <w:rPr>
                <w:rFonts w:ascii="Arial" w:hAnsi="Arial" w:cs="Arial"/>
                <w:sz w:val="20"/>
                <w:szCs w:val="20"/>
              </w:rPr>
              <w:t xml:space="preserve">portación de los participantes, si la hubiera </w:t>
            </w:r>
            <w:r w:rsidRPr="0024524D">
              <w:rPr>
                <w:rFonts w:ascii="Arial" w:hAnsi="Arial" w:cs="Arial"/>
                <w:sz w:val="20"/>
                <w:szCs w:val="20"/>
              </w:rPr>
              <w:t xml:space="preserve">(la cuota a abonar no </w:t>
            </w:r>
          </w:p>
          <w:p w:rsidR="00474E71" w:rsidRPr="0070389D" w:rsidRDefault="0024524D" w:rsidP="0024524D">
            <w:pPr>
              <w:spacing w:after="0" w:line="240" w:lineRule="auto"/>
              <w:ind w:left="720"/>
              <w:rPr>
                <w:rFonts w:ascii="Arial" w:hAnsi="Arial" w:cs="Arial"/>
                <w:sz w:val="20"/>
                <w:szCs w:val="20"/>
              </w:rPr>
            </w:pPr>
            <w:r w:rsidRPr="0024524D">
              <w:rPr>
                <w:rFonts w:ascii="Arial" w:hAnsi="Arial" w:cs="Arial"/>
                <w:sz w:val="20"/>
                <w:szCs w:val="20"/>
              </w:rPr>
              <w:t>podrá superar el 1,5 % del coste total del proyecto)</w:t>
            </w:r>
          </w:p>
          <w:p w:rsidR="00474E71" w:rsidRPr="0070389D" w:rsidRDefault="00474E71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:rsidR="00474E71" w:rsidRPr="00782C21" w:rsidRDefault="00474E71" w:rsidP="001E6DFA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26B40" w:rsidRDefault="00026B40" w:rsidP="0055509F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55509F" w:rsidRPr="00F16A53" w:rsidRDefault="0055509F" w:rsidP="0055509F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E313C">
        <w:rPr>
          <w:rFonts w:asciiTheme="majorHAnsi" w:hAnsiTheme="majorHAnsi" w:cstheme="majorHAnsi"/>
          <w:b/>
          <w:sz w:val="24"/>
          <w:szCs w:val="24"/>
        </w:rPr>
        <w:t>Representante / Documento firmado electrónicamente</w:t>
      </w:r>
    </w:p>
    <w:p w:rsidR="00E40258" w:rsidRDefault="00E40258" w:rsidP="00E40258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55509F" w:rsidRPr="00F1066B" w:rsidRDefault="0055509F" w:rsidP="00E40258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F1066B">
        <w:rPr>
          <w:rFonts w:ascii="Arial" w:hAnsi="Arial" w:cs="Arial"/>
          <w:sz w:val="20"/>
          <w:szCs w:val="20"/>
        </w:rPr>
        <w:t>Los datos consignados en este documento serán tratados de acuerdo con lo dispuesto en la Ley Orgánica 3/2018, de 5 de diciembre, de Protección de Datos Personales y Garantía de los Derechos Digitales.</w:t>
      </w:r>
    </w:p>
    <w:p w:rsidR="00FF7058" w:rsidRDefault="00FF7058" w:rsidP="00E40258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:rsidR="004D7E71" w:rsidRDefault="004D7E71">
      <w:pPr>
        <w:rPr>
          <w:rFonts w:asciiTheme="majorHAnsi" w:hAnsiTheme="majorHAnsi" w:cstheme="majorHAnsi"/>
          <w:b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br w:type="page"/>
      </w:r>
    </w:p>
    <w:p w:rsidR="00193078" w:rsidRDefault="00193078" w:rsidP="00FF7058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</w:p>
    <w:p w:rsidR="00130950" w:rsidRPr="00F1066B" w:rsidRDefault="00130950" w:rsidP="00FF7058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F1066B">
        <w:rPr>
          <w:rFonts w:cstheme="minorHAnsi"/>
          <w:b/>
          <w:sz w:val="24"/>
          <w:szCs w:val="24"/>
        </w:rPr>
        <w:t>ANEXO II</w:t>
      </w:r>
    </w:p>
    <w:p w:rsidR="00130950" w:rsidRPr="00F1066B" w:rsidRDefault="00130950" w:rsidP="00130950">
      <w:pPr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130950" w:rsidRPr="00F1066B" w:rsidRDefault="00130950" w:rsidP="00130950">
      <w:pPr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130950" w:rsidRPr="00F1066B" w:rsidRDefault="00130950" w:rsidP="00130950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 xml:space="preserve">D/ Dña.                                           </w:t>
      </w:r>
      <w:proofErr w:type="gramStart"/>
      <w:r w:rsidRPr="00F1066B">
        <w:rPr>
          <w:rFonts w:cstheme="minorHAnsi"/>
          <w:sz w:val="24"/>
          <w:szCs w:val="24"/>
        </w:rPr>
        <w:t>con</w:t>
      </w:r>
      <w:proofErr w:type="gramEnd"/>
      <w:r w:rsidRPr="00F1066B">
        <w:rPr>
          <w:rFonts w:cstheme="minorHAnsi"/>
          <w:sz w:val="24"/>
          <w:szCs w:val="24"/>
        </w:rPr>
        <w:t>, DNI nº                            representante legal del Ayuntamiento de                                                   con CIF nº</w:t>
      </w:r>
    </w:p>
    <w:p w:rsidR="00130950" w:rsidRPr="00F1066B" w:rsidRDefault="00130950" w:rsidP="00130950">
      <w:pPr>
        <w:spacing w:line="360" w:lineRule="auto"/>
        <w:jc w:val="both"/>
        <w:rPr>
          <w:rFonts w:cstheme="minorHAnsi"/>
          <w:b/>
          <w:sz w:val="24"/>
          <w:szCs w:val="24"/>
        </w:rPr>
      </w:pPr>
    </w:p>
    <w:p w:rsidR="00130950" w:rsidRPr="00F1066B" w:rsidRDefault="00130950" w:rsidP="00130950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F1066B">
        <w:rPr>
          <w:rFonts w:cstheme="minorHAnsi"/>
          <w:b/>
          <w:sz w:val="24"/>
          <w:szCs w:val="24"/>
        </w:rPr>
        <w:t>DECLARA BAJO SU RESPONSABILIDAD</w:t>
      </w:r>
    </w:p>
    <w:p w:rsidR="00130950" w:rsidRPr="00F1066B" w:rsidRDefault="00130950" w:rsidP="00130950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F1066B">
        <w:rPr>
          <w:rFonts w:cstheme="minorHAnsi"/>
          <w:sz w:val="24"/>
          <w:szCs w:val="24"/>
        </w:rPr>
        <w:t>Qu</w:t>
      </w:r>
      <w:r w:rsidR="00B513E2">
        <w:rPr>
          <w:rFonts w:cstheme="minorHAnsi"/>
          <w:sz w:val="24"/>
          <w:szCs w:val="24"/>
        </w:rPr>
        <w:t>e, en relación con el Decreto n</w:t>
      </w:r>
      <w:r w:rsidRPr="00F1066B">
        <w:rPr>
          <w:rFonts w:cstheme="minorHAnsi"/>
          <w:sz w:val="24"/>
          <w:szCs w:val="24"/>
        </w:rPr>
        <w:t>º xx/2024, de día X de mes x</w:t>
      </w:r>
      <w:r w:rsidRPr="00F1066B">
        <w:rPr>
          <w:rFonts w:cstheme="minorHAnsi"/>
          <w:b/>
          <w:bCs/>
          <w:sz w:val="24"/>
          <w:szCs w:val="24"/>
        </w:rPr>
        <w:t xml:space="preserve"> de x año, </w:t>
      </w:r>
      <w:r w:rsidRPr="00F1066B">
        <w:rPr>
          <w:rFonts w:cstheme="minorHAnsi"/>
          <w:sz w:val="24"/>
          <w:szCs w:val="24"/>
        </w:rPr>
        <w:t xml:space="preserve">de la Consejería de Turismo, Cultura, Juventud y Deportes, por el que se </w:t>
      </w:r>
      <w:r w:rsidR="001A1CE5" w:rsidRPr="00F1066B">
        <w:rPr>
          <w:rFonts w:cstheme="minorHAnsi"/>
          <w:sz w:val="24"/>
          <w:szCs w:val="24"/>
        </w:rPr>
        <w:t>establecen las normas especiales reguladoras de</w:t>
      </w:r>
      <w:r w:rsidRPr="00F1066B">
        <w:rPr>
          <w:rFonts w:cstheme="minorHAnsi"/>
          <w:sz w:val="24"/>
          <w:szCs w:val="24"/>
        </w:rPr>
        <w:t xml:space="preserve"> la concesión</w:t>
      </w:r>
      <w:r w:rsidR="001A1CE5" w:rsidRPr="00F1066B">
        <w:rPr>
          <w:rFonts w:cstheme="minorHAnsi"/>
          <w:sz w:val="24"/>
          <w:szCs w:val="24"/>
        </w:rPr>
        <w:t xml:space="preserve"> directa de subvenciones a los A</w:t>
      </w:r>
      <w:r w:rsidRPr="00F1066B">
        <w:rPr>
          <w:rFonts w:cstheme="minorHAnsi"/>
          <w:sz w:val="24"/>
          <w:szCs w:val="24"/>
        </w:rPr>
        <w:t xml:space="preserve">yuntamientos de la Región de Murcia para la </w:t>
      </w:r>
      <w:r w:rsidR="001A1CE5" w:rsidRPr="00F1066B">
        <w:rPr>
          <w:rFonts w:cstheme="minorHAnsi"/>
          <w:sz w:val="24"/>
          <w:szCs w:val="24"/>
        </w:rPr>
        <w:t>financiación de cursos de monitor de tiempo libre</w:t>
      </w:r>
      <w:r w:rsidRPr="00F1066B">
        <w:rPr>
          <w:rFonts w:cstheme="minorHAnsi"/>
          <w:sz w:val="24"/>
          <w:szCs w:val="24"/>
        </w:rPr>
        <w:t xml:space="preserve">, y a los efectos de obtener la condición de beneficiario, que la entidad arriba indicada a la que represento legalmente: </w:t>
      </w:r>
    </w:p>
    <w:p w:rsidR="00130950" w:rsidRPr="00F1066B" w:rsidRDefault="00130950" w:rsidP="00130950">
      <w:pPr>
        <w:numPr>
          <w:ilvl w:val="0"/>
          <w:numId w:val="9"/>
        </w:numPr>
        <w:tabs>
          <w:tab w:val="num" w:pos="-567"/>
        </w:tabs>
        <w:spacing w:line="360" w:lineRule="auto"/>
        <w:ind w:left="360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>Se halla al corriente con sus obligaciones tributarias y con la Seguridad Social.</w:t>
      </w:r>
    </w:p>
    <w:p w:rsidR="00130950" w:rsidRPr="00F1066B" w:rsidRDefault="00130950" w:rsidP="00130950">
      <w:pPr>
        <w:numPr>
          <w:ilvl w:val="0"/>
          <w:numId w:val="9"/>
        </w:numPr>
        <w:tabs>
          <w:tab w:val="num" w:pos="-567"/>
        </w:tabs>
        <w:spacing w:line="360" w:lineRule="auto"/>
        <w:ind w:left="360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>Que no se halla incurso en las circunstancias a que se refiere al art. 13.2 de la Ley 38/2003, de 17 de diciembre, General de Subvenciones.</w:t>
      </w:r>
    </w:p>
    <w:p w:rsidR="00130950" w:rsidRPr="00F1066B" w:rsidRDefault="00130950" w:rsidP="00797E67">
      <w:pPr>
        <w:numPr>
          <w:ilvl w:val="0"/>
          <w:numId w:val="9"/>
        </w:numPr>
        <w:tabs>
          <w:tab w:val="num" w:pos="-567"/>
        </w:tabs>
        <w:spacing w:line="360" w:lineRule="auto"/>
        <w:ind w:left="360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 xml:space="preserve">Se halla al corriente en el pago de obligaciones por reintegro de subvenciones en la forma que se determina en el artículo 21 del Reglamento de la LGS: No tener deudas con la administración concedente por reintegros de subvenciones en período ejecutivo, salvo que se trate de deudas aplazadas, fraccionadas o se hubiera acordado su suspensión con ocasión de la impugnación de la correspondiente resolución de reintegro. </w:t>
      </w:r>
    </w:p>
    <w:p w:rsidR="00130950" w:rsidRPr="00F1066B" w:rsidRDefault="00130950" w:rsidP="00130950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lastRenderedPageBreak/>
        <w:t>Que el Ayuntamiento dispone de la documentación que así lo acredita y que se compromete a mantener su cumplimiento durante el periodo de tiempo inherente a dicho reconocimiento o ejercicio.</w:t>
      </w:r>
    </w:p>
    <w:p w:rsidR="00130950" w:rsidRPr="00F1066B" w:rsidRDefault="00130950" w:rsidP="00130950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>En aplicación del artículo 28 de la Ley 39/2015, de 1 de octubre, del Procedimiento Administrativo Común de las Administraciones Públicas, el órgano administrativo competente consultará o recabará por medios electrónicos, los datos relacionados a continuación, salvo que se oponga a la consulta.</w:t>
      </w:r>
    </w:p>
    <w:p w:rsidR="00130950" w:rsidRPr="00F1066B" w:rsidRDefault="00130950" w:rsidP="00130950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 xml:space="preserve">Como solicitante: </w:t>
      </w:r>
    </w:p>
    <w:p w:rsidR="00797E67" w:rsidRPr="00F1066B" w:rsidRDefault="00797E67" w:rsidP="00797E67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 xml:space="preserve">[   ] </w:t>
      </w:r>
      <w:r w:rsidRPr="00F1066B">
        <w:rPr>
          <w:rFonts w:cstheme="minorHAnsi"/>
          <w:b/>
          <w:sz w:val="24"/>
          <w:szCs w:val="24"/>
        </w:rPr>
        <w:t>Me OPONGO*</w:t>
      </w:r>
      <w:r w:rsidRPr="00F1066B">
        <w:rPr>
          <w:rFonts w:cstheme="minorHAnsi"/>
          <w:sz w:val="24"/>
          <w:szCs w:val="24"/>
        </w:rPr>
        <w:t xml:space="preserve"> a la consulta de... estar al corriente de pago con la Seguridad Social</w:t>
      </w:r>
    </w:p>
    <w:p w:rsidR="00797E67" w:rsidRPr="00F1066B" w:rsidRDefault="00797E67" w:rsidP="00797E67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>Asimismo, autoriza la consulta de los datos tributarios, excepto que expresamente no autorice la consulta.</w:t>
      </w:r>
    </w:p>
    <w:p w:rsidR="00797E67" w:rsidRPr="00F1066B" w:rsidRDefault="00797E67" w:rsidP="00797E67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 xml:space="preserve">[ </w:t>
      </w:r>
      <w:r w:rsidR="008468F6">
        <w:rPr>
          <w:rFonts w:cstheme="minorHAnsi"/>
          <w:sz w:val="24"/>
          <w:szCs w:val="24"/>
        </w:rPr>
        <w:t xml:space="preserve"> </w:t>
      </w:r>
      <w:r w:rsidRPr="00F1066B">
        <w:rPr>
          <w:rFonts w:cstheme="minorHAnsi"/>
          <w:sz w:val="24"/>
          <w:szCs w:val="24"/>
        </w:rPr>
        <w:t xml:space="preserve"> ] </w:t>
      </w:r>
      <w:r w:rsidRPr="00F1066B">
        <w:rPr>
          <w:rFonts w:cstheme="minorHAnsi"/>
          <w:b/>
          <w:sz w:val="24"/>
          <w:szCs w:val="24"/>
        </w:rPr>
        <w:t>NO AUTORIZO*</w:t>
      </w:r>
      <w:r w:rsidRPr="00F1066B">
        <w:rPr>
          <w:rFonts w:cstheme="minorHAnsi"/>
          <w:sz w:val="24"/>
          <w:szCs w:val="24"/>
        </w:rPr>
        <w:t xml:space="preserve"> la consulta de datos tributarios de... estar al corriente de pago de las obligaciones tributarias en la Agencia Estatal de Administración Tributaria para la Solicitud de ayudas y subvenciones</w:t>
      </w:r>
    </w:p>
    <w:p w:rsidR="00797E67" w:rsidRPr="00F1066B" w:rsidRDefault="00797E67" w:rsidP="00797E67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 xml:space="preserve">[  ] </w:t>
      </w:r>
      <w:r w:rsidRPr="00F1066B">
        <w:rPr>
          <w:rFonts w:cstheme="minorHAnsi"/>
          <w:b/>
          <w:sz w:val="24"/>
          <w:szCs w:val="24"/>
        </w:rPr>
        <w:t>NO AUTORIZO*</w:t>
      </w:r>
      <w:r w:rsidRPr="00F1066B">
        <w:rPr>
          <w:rFonts w:cstheme="minorHAnsi"/>
          <w:sz w:val="24"/>
          <w:szCs w:val="24"/>
        </w:rPr>
        <w:t xml:space="preserve"> la consulta de datos tributarios de... estar al corriente del cumplimiento de las obligaciones tributarias con la Comunidad Autónoma de la Región de Murcia.</w:t>
      </w:r>
    </w:p>
    <w:p w:rsidR="00797E67" w:rsidRPr="00F1066B" w:rsidRDefault="00797E67" w:rsidP="00797E67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b/>
          <w:sz w:val="24"/>
          <w:szCs w:val="24"/>
        </w:rPr>
        <w:t>(*)</w:t>
      </w:r>
      <w:r w:rsidRPr="00F1066B">
        <w:rPr>
          <w:rFonts w:cstheme="minorHAnsi"/>
          <w:sz w:val="24"/>
          <w:szCs w:val="24"/>
        </w:rPr>
        <w:t xml:space="preserve"> En el caso de </w:t>
      </w:r>
      <w:r w:rsidRPr="00F1066B">
        <w:rPr>
          <w:rFonts w:cstheme="minorHAnsi"/>
          <w:b/>
          <w:sz w:val="24"/>
          <w:szCs w:val="24"/>
        </w:rPr>
        <w:t>NO AUTORIZACIÓN O DE OPOSICIÓN</w:t>
      </w:r>
      <w:r w:rsidRPr="00F1066B">
        <w:rPr>
          <w:rFonts w:cstheme="minorHAnsi"/>
          <w:sz w:val="24"/>
          <w:szCs w:val="24"/>
        </w:rPr>
        <w:t xml:space="preserve"> a que el órgano administrativo competente consulte u obtenga los mencionados datos y documentos, </w:t>
      </w:r>
      <w:r w:rsidRPr="00F1066B">
        <w:rPr>
          <w:rFonts w:cstheme="minorHAnsi"/>
          <w:b/>
          <w:sz w:val="24"/>
          <w:szCs w:val="24"/>
        </w:rPr>
        <w:t xml:space="preserve">QUEDO OBLIGADO A APORTARLOS </w:t>
      </w:r>
      <w:r w:rsidRPr="00F1066B">
        <w:rPr>
          <w:rFonts w:cstheme="minorHAnsi"/>
          <w:sz w:val="24"/>
          <w:szCs w:val="24"/>
        </w:rPr>
        <w:t>al procedimiento junto a esta solicitud o cuando me sean requeridos.</w:t>
      </w:r>
    </w:p>
    <w:p w:rsidR="00130950" w:rsidRPr="00F1066B" w:rsidRDefault="00797E67" w:rsidP="00130950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 xml:space="preserve">Que asume el compromiso de cumplimiento del apartado VI del CÓDIGO DE CONDUCTA EN MATERIA DE SUBVENCIONES Y AYUDAS PÚBLICAS DE LA REGIÓN DE MURCIA, aprobado por Acuerdo de Consejo de Gobierno de fecha 29 de diciembre de 2021. </w:t>
      </w:r>
      <w:hyperlink r:id="rId11" w:anchor="/home/anuncio/29-01-2022/380" w:history="1">
        <w:r w:rsidRPr="00F1066B">
          <w:rPr>
            <w:rFonts w:cstheme="minorHAnsi"/>
            <w:sz w:val="24"/>
            <w:szCs w:val="24"/>
          </w:rPr>
          <w:t>https://www.borm.es/#/home/anuncio/29-01-2022/380</w:t>
        </w:r>
      </w:hyperlink>
    </w:p>
    <w:p w:rsidR="00130950" w:rsidRPr="00F1066B" w:rsidRDefault="00130950" w:rsidP="00130950">
      <w:pPr>
        <w:spacing w:line="360" w:lineRule="auto"/>
        <w:jc w:val="both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t>Representante / Documento firmado electrónicamente</w:t>
      </w:r>
    </w:p>
    <w:p w:rsidR="00E61992" w:rsidRPr="00F1066B" w:rsidRDefault="00130950" w:rsidP="00D446F5">
      <w:pPr>
        <w:jc w:val="center"/>
        <w:rPr>
          <w:rFonts w:cstheme="minorHAnsi"/>
          <w:sz w:val="24"/>
          <w:szCs w:val="24"/>
        </w:rPr>
      </w:pPr>
      <w:r w:rsidRPr="00F1066B">
        <w:rPr>
          <w:rFonts w:cstheme="minorHAnsi"/>
          <w:sz w:val="24"/>
          <w:szCs w:val="24"/>
        </w:rPr>
        <w:br w:type="page"/>
      </w:r>
      <w:r w:rsidR="00E61992" w:rsidRPr="00F1066B">
        <w:rPr>
          <w:rFonts w:cstheme="minorHAnsi"/>
          <w:b/>
          <w:sz w:val="24"/>
          <w:szCs w:val="24"/>
        </w:rPr>
        <w:lastRenderedPageBreak/>
        <w:t>ANEXO III</w:t>
      </w:r>
    </w:p>
    <w:p w:rsidR="00BB6C04" w:rsidRDefault="00BB6C04" w:rsidP="00E61992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B6C04" w:rsidRDefault="00BB6C04" w:rsidP="00E61992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MEMORIA TÉCNICA DE EJECUCIÓN</w:t>
      </w:r>
    </w:p>
    <w:p w:rsidR="00BC5D85" w:rsidRDefault="00BC5D85" w:rsidP="00E61992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DC4C80" w:rsidRDefault="00DC4C80" w:rsidP="00DC4C80">
      <w:pPr>
        <w:pStyle w:val="Prrafodelista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Municipio: </w:t>
      </w:r>
    </w:p>
    <w:p w:rsidR="00DC4C80" w:rsidRDefault="00F4433C" w:rsidP="00DC4C80">
      <w:pPr>
        <w:pStyle w:val="Prrafodelista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Denominación</w:t>
      </w:r>
      <w:r w:rsidR="00DC4C80" w:rsidRPr="00DC4C80">
        <w:rPr>
          <w:sz w:val="24"/>
          <w:szCs w:val="24"/>
        </w:rPr>
        <w:t xml:space="preserve"> de la acción formativa</w:t>
      </w:r>
      <w:r w:rsidR="00DC4C80">
        <w:rPr>
          <w:sz w:val="24"/>
          <w:szCs w:val="24"/>
        </w:rPr>
        <w:t>.</w:t>
      </w:r>
    </w:p>
    <w:p w:rsidR="00DC4C80" w:rsidRDefault="00DC4C80" w:rsidP="00DC4C80">
      <w:pPr>
        <w:pStyle w:val="Prrafodelista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Escuela de Animación y Tiempo Libre que ha impartido la acción formativa.</w:t>
      </w:r>
    </w:p>
    <w:p w:rsidR="00F4433C" w:rsidRDefault="00DC4C80" w:rsidP="00DC4C80">
      <w:pPr>
        <w:pStyle w:val="Prrafodelista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Fechas, horarios de realización.</w:t>
      </w:r>
    </w:p>
    <w:p w:rsidR="00DC4C80" w:rsidRPr="00DC4C80" w:rsidRDefault="00F4433C" w:rsidP="00DC4C80">
      <w:pPr>
        <w:pStyle w:val="Prrafodelista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Programación.</w:t>
      </w:r>
    </w:p>
    <w:p w:rsidR="00F4433C" w:rsidRPr="00F4433C" w:rsidRDefault="00DC4C80" w:rsidP="00F4433C">
      <w:pPr>
        <w:pStyle w:val="Prrafodelista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Espacio y lugar de desarrollo.</w:t>
      </w:r>
    </w:p>
    <w:p w:rsidR="00F4433C" w:rsidRDefault="00F4433C" w:rsidP="00DC4C80">
      <w:pPr>
        <w:pStyle w:val="Prrafodelista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Canales de difusión utilizados, cartelería.</w:t>
      </w:r>
    </w:p>
    <w:p w:rsidR="00DC4C80" w:rsidRDefault="00F4433C" w:rsidP="00DC4C80">
      <w:pPr>
        <w:pStyle w:val="Prrafodelista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Perfil, número y datos</w:t>
      </w:r>
      <w:r w:rsidR="00DC4C80">
        <w:rPr>
          <w:sz w:val="24"/>
          <w:szCs w:val="24"/>
        </w:rPr>
        <w:t xml:space="preserve"> de participantes </w:t>
      </w:r>
      <w:r>
        <w:rPr>
          <w:sz w:val="24"/>
          <w:szCs w:val="24"/>
        </w:rPr>
        <w:t xml:space="preserve">(nombre, apellidos y DNI) </w:t>
      </w:r>
      <w:r w:rsidR="00DC4C80">
        <w:rPr>
          <w:sz w:val="24"/>
          <w:szCs w:val="24"/>
        </w:rPr>
        <w:t>que han finalizado la fase teórica del curso.</w:t>
      </w:r>
    </w:p>
    <w:p w:rsidR="002E356C" w:rsidRDefault="002E356C" w:rsidP="00DC4C80">
      <w:pPr>
        <w:pStyle w:val="Prrafodelista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Previsión de prácticas formativas.</w:t>
      </w:r>
    </w:p>
    <w:p w:rsidR="002E356C" w:rsidRDefault="00F4433C" w:rsidP="00DC4C80">
      <w:pPr>
        <w:pStyle w:val="Prrafodelista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Valoración de los participantes y el profesorado, propuestas de mejora.</w:t>
      </w:r>
    </w:p>
    <w:p w:rsidR="00F4433C" w:rsidRPr="00DC4C80" w:rsidRDefault="00F4433C" w:rsidP="00DC4C80">
      <w:pPr>
        <w:pStyle w:val="Prrafodelista"/>
        <w:numPr>
          <w:ilvl w:val="0"/>
          <w:numId w:val="23"/>
        </w:num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Documentos gráficos de la actividad.</w:t>
      </w:r>
    </w:p>
    <w:p w:rsidR="00BC5D85" w:rsidRDefault="00BC5D85" w:rsidP="00BC5D85">
      <w:pPr>
        <w:spacing w:before="100" w:beforeAutospacing="1" w:after="100" w:afterAutospacing="1"/>
        <w:rPr>
          <w:sz w:val="24"/>
          <w:szCs w:val="24"/>
        </w:rPr>
      </w:pPr>
    </w:p>
    <w:p w:rsidR="00E61992" w:rsidRDefault="00E61992" w:rsidP="00E61992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D6A9B" w:rsidRDefault="00BD6A9B" w:rsidP="00E61992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D6A9B" w:rsidRDefault="00BD6A9B" w:rsidP="00E61992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D6A9B" w:rsidRDefault="00BD6A9B" w:rsidP="00E61992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D6A9B" w:rsidRDefault="00BD6A9B" w:rsidP="00E61992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D6A9B" w:rsidRDefault="00BD6A9B" w:rsidP="00E61992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D6A9B" w:rsidRDefault="00BD6A9B" w:rsidP="00E61992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D6A9B" w:rsidRDefault="00BD6A9B" w:rsidP="00E61992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D6A9B" w:rsidRDefault="00BD6A9B" w:rsidP="00E61992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D6A9B" w:rsidRDefault="00BD6A9B" w:rsidP="004D7E71">
      <w:pPr>
        <w:rPr>
          <w:b/>
          <w:sz w:val="24"/>
          <w:szCs w:val="24"/>
        </w:rPr>
      </w:pPr>
    </w:p>
    <w:p w:rsidR="00BD6A9B" w:rsidRDefault="00BD6A9B" w:rsidP="00E61992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p w:rsidR="00BD6A9B" w:rsidRPr="00F8101F" w:rsidRDefault="00BD6A9B" w:rsidP="00BD6A9B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IV</w:t>
      </w:r>
    </w:p>
    <w:p w:rsidR="00E61992" w:rsidRDefault="00F1066B" w:rsidP="009C3BE7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MEMORIA ECONÓMICA JUSTIFICATIVA</w:t>
      </w:r>
    </w:p>
    <w:p w:rsidR="00F1066B" w:rsidRDefault="00F1066B" w:rsidP="00E61992">
      <w:pPr>
        <w:spacing w:before="100" w:beforeAutospacing="1" w:after="100" w:afterAutospacing="1"/>
        <w:rPr>
          <w:sz w:val="24"/>
          <w:szCs w:val="24"/>
        </w:rPr>
      </w:pPr>
    </w:p>
    <w:p w:rsidR="00E61992" w:rsidRDefault="00166B17" w:rsidP="00E61992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CURSO DE MONITOR DE TIEMPO </w:t>
      </w:r>
      <w:r w:rsidR="007148C2">
        <w:rPr>
          <w:sz w:val="24"/>
          <w:szCs w:val="24"/>
        </w:rPr>
        <w:t>LIBRE:</w:t>
      </w:r>
      <w:r w:rsidR="00E61992" w:rsidRPr="00F8101F">
        <w:rPr>
          <w:sz w:val="24"/>
          <w:szCs w:val="24"/>
        </w:rPr>
        <w:t xml:space="preserve"> (Poner el Municipio)</w:t>
      </w:r>
    </w:p>
    <w:p w:rsidR="00E61992" w:rsidRDefault="00E61992" w:rsidP="00E61992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FECHAS Y LUGAR DE REALIZACIÓN</w:t>
      </w:r>
      <w:r w:rsidRPr="00C31648">
        <w:rPr>
          <w:sz w:val="24"/>
          <w:szCs w:val="24"/>
        </w:rPr>
        <w:t>:</w:t>
      </w:r>
    </w:p>
    <w:p w:rsidR="00D34966" w:rsidRDefault="00D34966" w:rsidP="00E61992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ESCUELA QUE HA IMPARTIDO LA ACCIÓN FORMATIVA: </w:t>
      </w:r>
    </w:p>
    <w:p w:rsidR="00746C48" w:rsidRPr="00746C48" w:rsidRDefault="00746C48" w:rsidP="00746C48">
      <w:pPr>
        <w:spacing w:before="100" w:beforeAutospacing="1" w:after="100" w:afterAutospacing="1"/>
        <w:jc w:val="center"/>
        <w:rPr>
          <w:b/>
          <w:sz w:val="24"/>
          <w:szCs w:val="24"/>
        </w:rPr>
      </w:pPr>
    </w:p>
    <w:tbl>
      <w:tblPr>
        <w:tblStyle w:val="Tablaconcuadrcula111"/>
        <w:tblpPr w:leftFromText="141" w:rightFromText="141" w:vertAnchor="text" w:horzAnchor="margin" w:tblpXSpec="center" w:tblpY="538"/>
        <w:tblW w:w="10432" w:type="dxa"/>
        <w:tblLook w:val="04A0" w:firstRow="1" w:lastRow="0" w:firstColumn="1" w:lastColumn="0" w:noHBand="0" w:noVBand="1"/>
      </w:tblPr>
      <w:tblGrid>
        <w:gridCol w:w="2510"/>
        <w:gridCol w:w="2154"/>
        <w:gridCol w:w="1994"/>
        <w:gridCol w:w="2310"/>
        <w:gridCol w:w="1464"/>
      </w:tblGrid>
      <w:tr w:rsidR="00746C48" w:rsidRPr="00746C48" w:rsidTr="007A5326">
        <w:trPr>
          <w:trHeight w:val="379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  <w:lang w:val="es-ES_tradnl"/>
              </w:rPr>
            </w:pPr>
            <w:r w:rsidRPr="00746C48">
              <w:rPr>
                <w:rFonts w:eastAsia="Times New Roman" w:cstheme="minorHAnsi"/>
                <w:b/>
                <w:lang w:val="es-ES_tradnl"/>
              </w:rPr>
              <w:t>CONCEPTO DEL GASTO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  <w:r w:rsidRPr="00746C48">
              <w:rPr>
                <w:rFonts w:eastAsia="Times New Roman" w:cstheme="minorHAnsi"/>
                <w:b/>
              </w:rPr>
              <w:t>NOMBRE DEL PROVEEDOR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  <w:r w:rsidRPr="00746C48">
              <w:rPr>
                <w:rFonts w:eastAsia="Times New Roman" w:cstheme="minorHAnsi"/>
                <w:b/>
              </w:rPr>
              <w:t xml:space="preserve">IMPORTE DE LA FACTURA 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ind w:left="708" w:hanging="708"/>
              <w:rPr>
                <w:rFonts w:eastAsia="Times New Roman" w:cstheme="minorHAnsi"/>
                <w:b/>
                <w:spacing w:val="-2"/>
              </w:rPr>
            </w:pPr>
            <w:r w:rsidRPr="00746C48">
              <w:rPr>
                <w:rFonts w:eastAsia="Times New Roman" w:cstheme="minorHAnsi"/>
                <w:b/>
                <w:spacing w:val="-2"/>
              </w:rPr>
              <w:t>NÚMERO FACTURA Y FECHA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ind w:left="708" w:hanging="708"/>
              <w:jc w:val="center"/>
              <w:rPr>
                <w:rFonts w:eastAsia="Times New Roman" w:cstheme="minorHAnsi"/>
                <w:b/>
              </w:rPr>
            </w:pPr>
            <w:r w:rsidRPr="00746C48">
              <w:rPr>
                <w:rFonts w:eastAsia="Times New Roman" w:cstheme="minorHAnsi"/>
                <w:b/>
              </w:rPr>
              <w:t>FECHA PAGO</w:t>
            </w:r>
          </w:p>
        </w:tc>
      </w:tr>
      <w:tr w:rsidR="00746C48" w:rsidRPr="00746C48" w:rsidTr="007A532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746C48" w:rsidRPr="00746C48" w:rsidTr="007A532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746C48" w:rsidRPr="00746C48" w:rsidTr="007A532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746C48" w:rsidRPr="00746C48" w:rsidTr="007A532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746C48" w:rsidRPr="00746C48" w:rsidTr="007A532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746C48" w:rsidRPr="00746C48" w:rsidTr="007A532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746C48" w:rsidRPr="00746C48" w:rsidTr="007A532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746C48" w:rsidRPr="00746C48" w:rsidTr="007A532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746C48" w:rsidRPr="00746C48" w:rsidTr="007A532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746C48" w:rsidRPr="00746C48" w:rsidTr="007A532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746C48" w:rsidRPr="00746C48" w:rsidTr="007A532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746C48" w:rsidRPr="00746C48" w:rsidTr="007A532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</w:rPr>
            </w:pPr>
          </w:p>
        </w:tc>
      </w:tr>
      <w:tr w:rsidR="00746C48" w:rsidRPr="00746C48" w:rsidTr="007A5326"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  <w:r w:rsidRPr="00746C48">
              <w:rPr>
                <w:rFonts w:eastAsia="Times New Roman" w:cstheme="minorHAnsi"/>
                <w:b/>
              </w:rPr>
              <w:t xml:space="preserve">TOTAL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46C48" w:rsidRPr="00746C48" w:rsidRDefault="00746C48" w:rsidP="00746C48">
            <w:pPr>
              <w:spacing w:before="100" w:beforeAutospacing="1" w:after="100" w:afterAutospacing="1" w:line="259" w:lineRule="auto"/>
              <w:jc w:val="center"/>
              <w:rPr>
                <w:rFonts w:eastAsia="Times New Roman" w:cstheme="minorHAnsi"/>
                <w:b/>
              </w:rPr>
            </w:pPr>
          </w:p>
        </w:tc>
      </w:tr>
    </w:tbl>
    <w:p w:rsidR="00B1452E" w:rsidRDefault="00B1452E" w:rsidP="00130950">
      <w:pPr>
        <w:rPr>
          <w:rFonts w:asciiTheme="majorHAnsi" w:hAnsiTheme="majorHAnsi" w:cstheme="majorHAnsi"/>
          <w:sz w:val="24"/>
          <w:szCs w:val="24"/>
        </w:rPr>
      </w:pPr>
    </w:p>
    <w:p w:rsidR="00B1452E" w:rsidRPr="00B1452E" w:rsidRDefault="00B1452E" w:rsidP="00B1452E">
      <w:pPr>
        <w:rPr>
          <w:rFonts w:asciiTheme="majorHAnsi" w:hAnsiTheme="majorHAnsi" w:cstheme="majorHAnsi"/>
          <w:sz w:val="24"/>
          <w:szCs w:val="24"/>
        </w:rPr>
      </w:pPr>
    </w:p>
    <w:p w:rsidR="00B1452E" w:rsidRPr="00B1452E" w:rsidRDefault="00B1452E" w:rsidP="00B1452E">
      <w:pPr>
        <w:rPr>
          <w:rFonts w:asciiTheme="majorHAnsi" w:hAnsiTheme="majorHAnsi" w:cstheme="majorHAnsi"/>
          <w:sz w:val="24"/>
          <w:szCs w:val="24"/>
        </w:rPr>
      </w:pPr>
    </w:p>
    <w:p w:rsidR="00B1452E" w:rsidRPr="00B1452E" w:rsidRDefault="00B1452E" w:rsidP="00B1452E">
      <w:pPr>
        <w:jc w:val="center"/>
        <w:rPr>
          <w:rFonts w:asciiTheme="majorHAnsi" w:hAnsiTheme="majorHAnsi" w:cstheme="majorHAnsi"/>
          <w:sz w:val="24"/>
          <w:szCs w:val="24"/>
        </w:rPr>
      </w:pPr>
      <w:r w:rsidRPr="00C31648">
        <w:rPr>
          <w:b/>
          <w:sz w:val="24"/>
          <w:szCs w:val="24"/>
        </w:rPr>
        <w:t>El Representante de la Entidad</w:t>
      </w:r>
    </w:p>
    <w:p w:rsidR="00B1452E" w:rsidRPr="00B1452E" w:rsidRDefault="00B1452E" w:rsidP="00B1452E">
      <w:pPr>
        <w:rPr>
          <w:rFonts w:asciiTheme="majorHAnsi" w:hAnsiTheme="majorHAnsi" w:cstheme="majorHAnsi"/>
          <w:sz w:val="24"/>
          <w:szCs w:val="24"/>
        </w:rPr>
      </w:pPr>
    </w:p>
    <w:p w:rsidR="00B1452E" w:rsidRPr="00B1452E" w:rsidRDefault="00B1452E" w:rsidP="00B1452E">
      <w:pPr>
        <w:rPr>
          <w:rFonts w:asciiTheme="majorHAnsi" w:hAnsiTheme="majorHAnsi" w:cstheme="majorHAnsi"/>
          <w:sz w:val="24"/>
          <w:szCs w:val="24"/>
        </w:rPr>
      </w:pPr>
    </w:p>
    <w:p w:rsidR="006018BB" w:rsidRDefault="006018BB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br w:type="page"/>
      </w:r>
    </w:p>
    <w:p w:rsidR="006018BB" w:rsidRPr="008F03A3" w:rsidRDefault="006018BB" w:rsidP="006018BB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F03A3">
        <w:rPr>
          <w:rFonts w:asciiTheme="majorHAnsi" w:hAnsiTheme="majorHAnsi" w:cstheme="majorHAnsi"/>
          <w:b/>
          <w:sz w:val="24"/>
          <w:szCs w:val="24"/>
        </w:rPr>
        <w:lastRenderedPageBreak/>
        <w:t>ANEXO IV</w:t>
      </w:r>
    </w:p>
    <w:p w:rsidR="006018BB" w:rsidRPr="006018BB" w:rsidRDefault="006018BB" w:rsidP="006018BB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56411F">
        <w:rPr>
          <w:rFonts w:asciiTheme="majorHAnsi" w:hAnsiTheme="majorHAnsi" w:cstheme="majorHAnsi"/>
          <w:b/>
          <w:sz w:val="24"/>
          <w:szCs w:val="24"/>
        </w:rPr>
        <w:t>DECLARACIÓN RESPONSABLE</w:t>
      </w:r>
    </w:p>
    <w:p w:rsidR="006018BB" w:rsidRPr="006018BB" w:rsidRDefault="006018BB" w:rsidP="006018BB">
      <w:pPr>
        <w:tabs>
          <w:tab w:val="left" w:pos="6330"/>
        </w:tabs>
        <w:spacing w:before="240" w:after="240" w:line="360" w:lineRule="exact"/>
        <w:jc w:val="both"/>
        <w:rPr>
          <w:rFonts w:asciiTheme="majorHAnsi" w:hAnsiTheme="majorHAnsi" w:cstheme="majorHAnsi"/>
          <w:bCs/>
          <w:sz w:val="24"/>
          <w:szCs w:val="24"/>
          <w:lang w:val="es-ES_tradnl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A efectos de lo establecido en el </w:t>
      </w:r>
      <w:r w:rsidRPr="008F03A3">
        <w:rPr>
          <w:rFonts w:asciiTheme="majorHAnsi" w:hAnsiTheme="majorHAnsi" w:cstheme="majorHAnsi"/>
          <w:bCs/>
          <w:sz w:val="24"/>
          <w:szCs w:val="24"/>
        </w:rPr>
        <w:t xml:space="preserve">Artículo </w:t>
      </w:r>
      <w:r>
        <w:rPr>
          <w:rFonts w:asciiTheme="majorHAnsi" w:hAnsiTheme="majorHAnsi" w:cstheme="majorHAnsi"/>
          <w:bCs/>
          <w:sz w:val="24"/>
          <w:szCs w:val="24"/>
        </w:rPr>
        <w:t>1</w:t>
      </w:r>
      <w:r w:rsidR="00E9158C">
        <w:rPr>
          <w:rFonts w:asciiTheme="majorHAnsi" w:hAnsiTheme="majorHAnsi" w:cstheme="majorHAnsi"/>
          <w:bCs/>
          <w:sz w:val="24"/>
          <w:szCs w:val="24"/>
        </w:rPr>
        <w:t>0</w:t>
      </w:r>
      <w:r>
        <w:rPr>
          <w:rFonts w:asciiTheme="majorHAnsi" w:hAnsiTheme="majorHAnsi" w:cstheme="majorHAnsi"/>
          <w:bCs/>
          <w:sz w:val="24"/>
          <w:szCs w:val="24"/>
        </w:rPr>
        <w:t>.</w:t>
      </w:r>
      <w:r w:rsidR="00E9158C">
        <w:rPr>
          <w:rFonts w:asciiTheme="majorHAnsi" w:hAnsiTheme="majorHAnsi" w:cstheme="majorHAnsi"/>
          <w:bCs/>
          <w:sz w:val="24"/>
          <w:szCs w:val="24"/>
        </w:rPr>
        <w:t>7</w:t>
      </w:r>
      <w:r w:rsidRPr="008F03A3">
        <w:rPr>
          <w:rFonts w:asciiTheme="majorHAnsi" w:hAnsiTheme="majorHAnsi" w:cstheme="majorHAnsi"/>
          <w:bCs/>
          <w:sz w:val="24"/>
          <w:szCs w:val="24"/>
        </w:rPr>
        <w:t xml:space="preserve"> del </w:t>
      </w:r>
      <w:r>
        <w:rPr>
          <w:rFonts w:asciiTheme="majorHAnsi" w:hAnsiTheme="majorHAnsi" w:cstheme="majorHAnsi"/>
          <w:bCs/>
          <w:sz w:val="24"/>
          <w:szCs w:val="24"/>
        </w:rPr>
        <w:t>Decreto</w:t>
      </w:r>
      <w:r w:rsidRPr="008F03A3">
        <w:rPr>
          <w:rFonts w:asciiTheme="majorHAnsi" w:hAnsiTheme="majorHAnsi" w:cstheme="majorHAnsi"/>
          <w:sz w:val="24"/>
          <w:szCs w:val="24"/>
        </w:rPr>
        <w:t xml:space="preserve"> por el que </w:t>
      </w:r>
      <w:r w:rsidRPr="0056411F">
        <w:rPr>
          <w:rFonts w:asciiTheme="majorHAnsi" w:hAnsiTheme="majorHAnsi" w:cstheme="majorHAnsi"/>
          <w:sz w:val="24"/>
          <w:szCs w:val="24"/>
        </w:rPr>
        <w:t>establecen las normas especiales reguladoras de la concesión</w:t>
      </w:r>
      <w:r>
        <w:rPr>
          <w:rFonts w:asciiTheme="majorHAnsi" w:hAnsiTheme="majorHAnsi" w:cstheme="majorHAnsi"/>
          <w:sz w:val="24"/>
          <w:szCs w:val="24"/>
        </w:rPr>
        <w:t xml:space="preserve"> directa de subvenciones a los Ayuntamientos de la Región de M</w:t>
      </w:r>
      <w:r w:rsidR="005F33E4">
        <w:rPr>
          <w:rFonts w:asciiTheme="majorHAnsi" w:hAnsiTheme="majorHAnsi" w:cstheme="majorHAnsi"/>
          <w:sz w:val="24"/>
          <w:szCs w:val="24"/>
        </w:rPr>
        <w:t xml:space="preserve">urcia para </w:t>
      </w:r>
      <w:r>
        <w:rPr>
          <w:rFonts w:asciiTheme="majorHAnsi" w:hAnsiTheme="majorHAnsi" w:cstheme="majorHAnsi"/>
          <w:sz w:val="24"/>
          <w:szCs w:val="24"/>
        </w:rPr>
        <w:t>la financiación de cursos de monitor de tiempo libre</w:t>
      </w:r>
      <w:r w:rsidRPr="0056411F">
        <w:rPr>
          <w:rFonts w:asciiTheme="majorHAnsi" w:hAnsiTheme="majorHAnsi" w:cstheme="majorHAnsi"/>
          <w:bCs/>
          <w:sz w:val="24"/>
          <w:szCs w:val="24"/>
          <w:lang w:val="es-ES_tradnl"/>
        </w:rPr>
        <w:t>.</w:t>
      </w:r>
    </w:p>
    <w:p w:rsidR="006018BB" w:rsidRPr="008F03A3" w:rsidRDefault="006018BB" w:rsidP="006018BB">
      <w:pPr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>D/Dª ________________________________________________, con DNI ________________</w:t>
      </w:r>
    </w:p>
    <w:p w:rsidR="006018BB" w:rsidRDefault="006018BB" w:rsidP="006018BB">
      <w:pPr>
        <w:rPr>
          <w:rFonts w:asciiTheme="majorHAnsi" w:hAnsiTheme="majorHAnsi" w:cstheme="majorHAnsi"/>
          <w:sz w:val="24"/>
          <w:szCs w:val="24"/>
        </w:rPr>
      </w:pPr>
      <w:proofErr w:type="gramStart"/>
      <w:r w:rsidRPr="008F03A3">
        <w:rPr>
          <w:rFonts w:asciiTheme="majorHAnsi" w:hAnsiTheme="majorHAnsi" w:cstheme="majorHAnsi"/>
          <w:sz w:val="24"/>
          <w:szCs w:val="24"/>
        </w:rPr>
        <w:t>representante</w:t>
      </w:r>
      <w:proofErr w:type="gramEnd"/>
      <w:r w:rsidRPr="008F03A3">
        <w:rPr>
          <w:rFonts w:asciiTheme="majorHAnsi" w:hAnsiTheme="majorHAnsi" w:cstheme="majorHAnsi"/>
          <w:sz w:val="24"/>
          <w:szCs w:val="24"/>
        </w:rPr>
        <w:t xml:space="preserve"> legal del Ayuntamiento  _________________________, con CIF _____________</w:t>
      </w:r>
    </w:p>
    <w:p w:rsidR="006018BB" w:rsidRPr="008F03A3" w:rsidRDefault="006018BB" w:rsidP="006018BB">
      <w:pPr>
        <w:rPr>
          <w:rFonts w:asciiTheme="majorHAnsi" w:hAnsiTheme="majorHAnsi" w:cstheme="majorHAnsi"/>
          <w:sz w:val="24"/>
          <w:szCs w:val="24"/>
        </w:rPr>
      </w:pPr>
    </w:p>
    <w:p w:rsidR="006018BB" w:rsidRPr="006018BB" w:rsidRDefault="006018BB" w:rsidP="006018BB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F03A3">
        <w:rPr>
          <w:rFonts w:asciiTheme="majorHAnsi" w:hAnsiTheme="majorHAnsi" w:cstheme="majorHAnsi"/>
          <w:b/>
          <w:sz w:val="24"/>
          <w:szCs w:val="24"/>
        </w:rPr>
        <w:t>DECLARA BAJO SU RESPONSABILIDAD</w:t>
      </w:r>
    </w:p>
    <w:p w:rsidR="006018BB" w:rsidRPr="008F03A3" w:rsidRDefault="006018BB" w:rsidP="006018BB">
      <w:pPr>
        <w:pStyle w:val="Prrafodelista"/>
        <w:numPr>
          <w:ilvl w:val="0"/>
          <w:numId w:val="28"/>
        </w:numPr>
        <w:rPr>
          <w:rFonts w:asciiTheme="majorHAnsi" w:hAnsiTheme="majorHAnsi" w:cstheme="majorHAnsi"/>
          <w:sz w:val="24"/>
          <w:szCs w:val="24"/>
        </w:rPr>
      </w:pPr>
      <w:r w:rsidRPr="008F03A3">
        <w:rPr>
          <w:rFonts w:asciiTheme="majorHAnsi" w:hAnsiTheme="majorHAnsi" w:cstheme="majorHAnsi"/>
          <w:sz w:val="24"/>
          <w:szCs w:val="24"/>
        </w:rPr>
        <w:t xml:space="preserve">Señálese la opción que proceda </w:t>
      </w:r>
    </w:p>
    <w:p w:rsidR="006018BB" w:rsidRPr="008F03A3" w:rsidRDefault="006018BB" w:rsidP="006018BB">
      <w:pPr>
        <w:pStyle w:val="Prrafodelista"/>
        <w:ind w:left="360"/>
        <w:rPr>
          <w:rFonts w:asciiTheme="majorHAnsi" w:hAnsiTheme="majorHAnsi" w:cstheme="majorHAnsi"/>
          <w:sz w:val="24"/>
          <w:szCs w:val="24"/>
        </w:rPr>
      </w:pPr>
    </w:p>
    <w:p w:rsidR="006018BB" w:rsidRPr="008F03A3" w:rsidRDefault="006018BB" w:rsidP="006018BB">
      <w:pPr>
        <w:pStyle w:val="Prrafodelista"/>
        <w:numPr>
          <w:ilvl w:val="0"/>
          <w:numId w:val="27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8F03A3">
        <w:rPr>
          <w:rFonts w:asciiTheme="majorHAnsi" w:hAnsiTheme="majorHAnsi" w:cstheme="majorHAnsi"/>
          <w:sz w:val="24"/>
          <w:szCs w:val="24"/>
        </w:rPr>
        <w:t>[ NO</w:t>
      </w:r>
      <w:proofErr w:type="gramEnd"/>
      <w:r w:rsidRPr="008F03A3">
        <w:rPr>
          <w:rFonts w:asciiTheme="majorHAnsi" w:hAnsiTheme="majorHAnsi" w:cstheme="majorHAnsi"/>
          <w:sz w:val="24"/>
          <w:szCs w:val="24"/>
        </w:rPr>
        <w:t xml:space="preserve"> ] percibir ninguna otra ayuda procedente de cualquier administración o entidad pública o privada, nacional o europea, con el mismo objeto, ni haberla solicitado estando en trámite; comprometiéndose en caso de obtenerla a comunicarlo al órgano instructor, Dirección General competente en materia de Juventud. </w:t>
      </w:r>
    </w:p>
    <w:p w:rsidR="006018BB" w:rsidRPr="008F03A3" w:rsidRDefault="006018BB" w:rsidP="006018BB">
      <w:pPr>
        <w:pStyle w:val="Prrafodelista"/>
        <w:jc w:val="both"/>
        <w:rPr>
          <w:rFonts w:asciiTheme="majorHAnsi" w:hAnsiTheme="majorHAnsi" w:cstheme="majorHAnsi"/>
          <w:sz w:val="24"/>
          <w:szCs w:val="24"/>
        </w:rPr>
      </w:pPr>
    </w:p>
    <w:p w:rsidR="006018BB" w:rsidRPr="008F03A3" w:rsidRDefault="006018BB" w:rsidP="006018BB">
      <w:pPr>
        <w:pStyle w:val="Prrafodelista"/>
        <w:numPr>
          <w:ilvl w:val="0"/>
          <w:numId w:val="27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8F03A3">
        <w:rPr>
          <w:rFonts w:asciiTheme="majorHAnsi" w:hAnsiTheme="majorHAnsi" w:cstheme="majorHAnsi"/>
          <w:sz w:val="24"/>
          <w:szCs w:val="24"/>
        </w:rPr>
        <w:t>[ SI</w:t>
      </w:r>
      <w:proofErr w:type="gramEnd"/>
      <w:r w:rsidRPr="008F03A3">
        <w:rPr>
          <w:rFonts w:asciiTheme="majorHAnsi" w:hAnsiTheme="majorHAnsi" w:cstheme="majorHAnsi"/>
          <w:sz w:val="24"/>
          <w:szCs w:val="24"/>
        </w:rPr>
        <w:t xml:space="preserve"> ] ser beneficiaria de otra subvención o ayuda con el mismo objeto durante el ejercicio 2024, de cualquier administración o entidad pública o privada, nacional o europea, o haberla solicitado y estar en trámite su concesión. </w:t>
      </w:r>
    </w:p>
    <w:p w:rsidR="006018BB" w:rsidRPr="006018BB" w:rsidRDefault="006018BB" w:rsidP="006018BB">
      <w:pPr>
        <w:rPr>
          <w:rFonts w:asciiTheme="majorHAnsi" w:hAnsiTheme="majorHAnsi" w:cstheme="majorHAnsi"/>
          <w:sz w:val="24"/>
          <w:szCs w:val="24"/>
        </w:rPr>
      </w:pPr>
    </w:p>
    <w:tbl>
      <w:tblPr>
        <w:tblW w:w="778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4378"/>
      </w:tblGrid>
      <w:tr w:rsidR="006018BB" w:rsidRPr="008F03A3" w:rsidTr="00B3279B">
        <w:trPr>
          <w:trHeight w:val="227"/>
        </w:trPr>
        <w:tc>
          <w:tcPr>
            <w:tcW w:w="3402" w:type="dxa"/>
            <w:shd w:val="clear" w:color="auto" w:fill="auto"/>
            <w:vAlign w:val="center"/>
          </w:tcPr>
          <w:p w:rsidR="006018BB" w:rsidRPr="008F03A3" w:rsidRDefault="006018BB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8F03A3">
              <w:rPr>
                <w:rFonts w:asciiTheme="majorHAnsi" w:hAnsiTheme="majorHAnsi" w:cstheme="majorHAnsi"/>
                <w:sz w:val="24"/>
                <w:szCs w:val="24"/>
              </w:rPr>
              <w:t>Entidad pública o privada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6018BB" w:rsidRPr="008F03A3" w:rsidRDefault="006018BB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8F03A3">
              <w:rPr>
                <w:rFonts w:asciiTheme="majorHAnsi" w:hAnsiTheme="majorHAnsi" w:cstheme="majorHAnsi"/>
                <w:sz w:val="24"/>
                <w:szCs w:val="24"/>
              </w:rPr>
              <w:t xml:space="preserve">Cantidad concedida. </w:t>
            </w:r>
          </w:p>
          <w:p w:rsidR="006018BB" w:rsidRPr="008F03A3" w:rsidRDefault="006018BB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  <w:r w:rsidRPr="008F03A3">
              <w:rPr>
                <w:rFonts w:asciiTheme="majorHAnsi" w:hAnsiTheme="majorHAnsi" w:cstheme="majorHAnsi"/>
                <w:sz w:val="24"/>
                <w:szCs w:val="24"/>
              </w:rPr>
              <w:t>En su caso consignar “en trámite”</w:t>
            </w:r>
          </w:p>
        </w:tc>
      </w:tr>
      <w:tr w:rsidR="006018BB" w:rsidRPr="008F03A3" w:rsidTr="00B3279B">
        <w:trPr>
          <w:trHeight w:val="227"/>
        </w:trPr>
        <w:tc>
          <w:tcPr>
            <w:tcW w:w="3402" w:type="dxa"/>
            <w:shd w:val="clear" w:color="auto" w:fill="auto"/>
            <w:vAlign w:val="center"/>
          </w:tcPr>
          <w:p w:rsidR="006018BB" w:rsidRPr="008F03A3" w:rsidRDefault="006018BB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78" w:type="dxa"/>
            <w:shd w:val="clear" w:color="auto" w:fill="auto"/>
            <w:vAlign w:val="center"/>
          </w:tcPr>
          <w:p w:rsidR="006018BB" w:rsidRPr="008F03A3" w:rsidRDefault="006018BB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018BB" w:rsidRPr="008F03A3" w:rsidTr="00B3279B">
        <w:trPr>
          <w:trHeight w:val="227"/>
        </w:trPr>
        <w:tc>
          <w:tcPr>
            <w:tcW w:w="3402" w:type="dxa"/>
            <w:shd w:val="clear" w:color="auto" w:fill="auto"/>
            <w:vAlign w:val="center"/>
          </w:tcPr>
          <w:p w:rsidR="006018BB" w:rsidRPr="008F03A3" w:rsidRDefault="006018BB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78" w:type="dxa"/>
            <w:shd w:val="clear" w:color="auto" w:fill="auto"/>
            <w:vAlign w:val="center"/>
          </w:tcPr>
          <w:p w:rsidR="006018BB" w:rsidRPr="008F03A3" w:rsidRDefault="006018BB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018BB" w:rsidRPr="008F03A3" w:rsidTr="00B3279B">
        <w:trPr>
          <w:trHeight w:val="227"/>
        </w:trPr>
        <w:tc>
          <w:tcPr>
            <w:tcW w:w="3402" w:type="dxa"/>
            <w:shd w:val="clear" w:color="auto" w:fill="auto"/>
            <w:vAlign w:val="center"/>
          </w:tcPr>
          <w:p w:rsidR="006018BB" w:rsidRPr="008F03A3" w:rsidRDefault="006018BB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378" w:type="dxa"/>
            <w:shd w:val="clear" w:color="auto" w:fill="auto"/>
            <w:vAlign w:val="center"/>
          </w:tcPr>
          <w:p w:rsidR="006018BB" w:rsidRPr="008F03A3" w:rsidRDefault="006018BB" w:rsidP="00B3279B">
            <w:pPr>
              <w:pStyle w:val="Prrafodelista"/>
              <w:ind w:left="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:rsidR="006018BB" w:rsidRPr="008F03A3" w:rsidRDefault="006018BB" w:rsidP="006018BB">
      <w:pPr>
        <w:rPr>
          <w:rFonts w:asciiTheme="majorHAnsi" w:hAnsiTheme="majorHAnsi" w:cstheme="majorHAnsi"/>
          <w:sz w:val="24"/>
          <w:szCs w:val="24"/>
        </w:rPr>
      </w:pPr>
    </w:p>
    <w:p w:rsidR="00B1452E" w:rsidRPr="006018BB" w:rsidRDefault="006018BB" w:rsidP="006018BB">
      <w:pPr>
        <w:spacing w:line="320" w:lineRule="exact"/>
        <w:ind w:firstLine="708"/>
        <w:jc w:val="both"/>
        <w:rPr>
          <w:rFonts w:asciiTheme="majorHAnsi" w:hAnsiTheme="majorHAnsi" w:cstheme="majorHAnsi"/>
          <w:spacing w:val="-2"/>
          <w:sz w:val="24"/>
          <w:szCs w:val="24"/>
        </w:rPr>
      </w:pPr>
      <w:r w:rsidRPr="008F03A3">
        <w:rPr>
          <w:rFonts w:asciiTheme="majorHAnsi" w:hAnsiTheme="majorHAnsi" w:cstheme="majorHAnsi"/>
          <w:spacing w:val="-2"/>
          <w:sz w:val="24"/>
          <w:szCs w:val="24"/>
        </w:rPr>
        <w:t>Representante / Documento firmado electrónicamente</w:t>
      </w:r>
      <w:r>
        <w:rPr>
          <w:rFonts w:asciiTheme="majorHAnsi" w:hAnsiTheme="majorHAnsi" w:cstheme="majorHAnsi"/>
          <w:spacing w:val="-2"/>
          <w:sz w:val="24"/>
          <w:szCs w:val="24"/>
        </w:rPr>
        <w:t>.</w:t>
      </w:r>
    </w:p>
    <w:sectPr w:rsidR="00B1452E" w:rsidRPr="006018BB" w:rsidSect="00244494">
      <w:headerReference w:type="default" r:id="rId12"/>
      <w:pgSz w:w="11906" w:h="16838"/>
      <w:pgMar w:top="260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2A11" w:rsidRDefault="001E2A11" w:rsidP="0033118A">
      <w:pPr>
        <w:spacing w:after="0" w:line="240" w:lineRule="auto"/>
      </w:pPr>
      <w:r>
        <w:separator/>
      </w:r>
    </w:p>
  </w:endnote>
  <w:endnote w:type="continuationSeparator" w:id="0">
    <w:p w:rsidR="001E2A11" w:rsidRDefault="001E2A11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2A11" w:rsidRDefault="001E2A11" w:rsidP="0033118A">
      <w:pPr>
        <w:spacing w:after="0" w:line="240" w:lineRule="auto"/>
      </w:pPr>
      <w:r>
        <w:separator/>
      </w:r>
    </w:p>
  </w:footnote>
  <w:footnote w:type="continuationSeparator" w:id="0">
    <w:p w:rsidR="001E2A11" w:rsidRDefault="001E2A11" w:rsidP="0033118A">
      <w:pPr>
        <w:spacing w:after="0" w:line="240" w:lineRule="auto"/>
      </w:pPr>
      <w:r>
        <w:continuationSeparator/>
      </w:r>
    </w:p>
  </w:footnote>
  <w:footnote w:id="1">
    <w:p w:rsidR="0055509F" w:rsidRPr="00072E3F" w:rsidRDefault="0055509F" w:rsidP="0055509F">
      <w:pPr>
        <w:pStyle w:val="Textonotapie"/>
        <w:rPr>
          <w:rFonts w:asciiTheme="majorHAnsi" w:hAnsiTheme="majorHAnsi" w:cstheme="majorHAnsi"/>
          <w:lang w:val="es-ES"/>
        </w:rPr>
      </w:pPr>
      <w:r w:rsidRPr="00072E3F">
        <w:rPr>
          <w:rStyle w:val="Refdenotaalpie"/>
          <w:rFonts w:asciiTheme="majorHAnsi" w:hAnsiTheme="majorHAnsi" w:cstheme="majorHAnsi"/>
        </w:rPr>
        <w:footnoteRef/>
      </w:r>
      <w:r w:rsidRPr="00072E3F">
        <w:rPr>
          <w:rFonts w:asciiTheme="majorHAnsi" w:hAnsiTheme="majorHAnsi" w:cstheme="majorHAnsi"/>
        </w:rPr>
        <w:t xml:space="preserve"> </w:t>
      </w:r>
      <w:r w:rsidRPr="00072E3F">
        <w:rPr>
          <w:rFonts w:asciiTheme="majorHAnsi" w:hAnsiTheme="majorHAnsi" w:cstheme="majorHAnsi"/>
          <w:lang w:val="es-ES"/>
        </w:rPr>
        <w:t>Concejalía competente en materia de juventud, según artículo 3.</w:t>
      </w:r>
      <w:r>
        <w:rPr>
          <w:rFonts w:asciiTheme="majorHAnsi" w:hAnsiTheme="majorHAnsi" w:cstheme="majorHAnsi"/>
          <w:lang w:val="es-ES"/>
        </w:rPr>
        <w:t>2</w:t>
      </w:r>
      <w:r w:rsidRPr="00072E3F">
        <w:rPr>
          <w:rFonts w:asciiTheme="majorHAnsi" w:hAnsiTheme="majorHAnsi" w:cstheme="majorHAnsi"/>
          <w:lang w:val="es-ES"/>
        </w:rPr>
        <w:t xml:space="preserve"> del Decreto.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margin" w:tblpXSpec="center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1906"/>
    </w:tblGrid>
    <w:tr w:rsidR="0033118A" w:rsidTr="00FC70BE">
      <w:trPr>
        <w:cantSplit/>
        <w:trHeight w:hRule="exact" w:val="2608"/>
      </w:trPr>
      <w:tc>
        <w:tcPr>
          <w:tcW w:w="11906" w:type="dxa"/>
          <w:noWrap/>
        </w:tcPr>
        <w:p w:rsidR="0033118A" w:rsidRDefault="008C0BC1" w:rsidP="008C0BC1">
          <w:pPr>
            <w:pStyle w:val="Encabezado"/>
          </w:pPr>
          <w:r>
            <w:rPr>
              <w:noProof/>
              <w:lang w:eastAsia="es-ES"/>
            </w:rPr>
            <w:drawing>
              <wp:inline distT="0" distB="0" distL="0" distR="0" wp14:anchorId="541B9634" wp14:editId="415E20DB">
                <wp:extent cx="7538720" cy="1656080"/>
                <wp:effectExtent l="0" t="0" r="5080" b="127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38720" cy="1656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3118A" w:rsidRPr="005271AF" w:rsidRDefault="0033118A">
    <w:pPr>
      <w:pStyle w:val="Encabezad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4A34"/>
    <w:multiLevelType w:val="hybridMultilevel"/>
    <w:tmpl w:val="4050A812"/>
    <w:lvl w:ilvl="0" w:tplc="0C0A000F">
      <w:start w:val="1"/>
      <w:numFmt w:val="decimal"/>
      <w:lvlText w:val="%1."/>
      <w:lvlJc w:val="left"/>
      <w:pPr>
        <w:ind w:left="258" w:hanging="360"/>
      </w:pPr>
    </w:lvl>
    <w:lvl w:ilvl="1" w:tplc="0C0A0019" w:tentative="1">
      <w:start w:val="1"/>
      <w:numFmt w:val="lowerLetter"/>
      <w:lvlText w:val="%2."/>
      <w:lvlJc w:val="left"/>
      <w:pPr>
        <w:ind w:left="978" w:hanging="360"/>
      </w:pPr>
    </w:lvl>
    <w:lvl w:ilvl="2" w:tplc="0C0A001B" w:tentative="1">
      <w:start w:val="1"/>
      <w:numFmt w:val="lowerRoman"/>
      <w:lvlText w:val="%3."/>
      <w:lvlJc w:val="right"/>
      <w:pPr>
        <w:ind w:left="1698" w:hanging="180"/>
      </w:pPr>
    </w:lvl>
    <w:lvl w:ilvl="3" w:tplc="0C0A000F" w:tentative="1">
      <w:start w:val="1"/>
      <w:numFmt w:val="decimal"/>
      <w:lvlText w:val="%4."/>
      <w:lvlJc w:val="left"/>
      <w:pPr>
        <w:ind w:left="2418" w:hanging="360"/>
      </w:pPr>
    </w:lvl>
    <w:lvl w:ilvl="4" w:tplc="0C0A0019" w:tentative="1">
      <w:start w:val="1"/>
      <w:numFmt w:val="lowerLetter"/>
      <w:lvlText w:val="%5."/>
      <w:lvlJc w:val="left"/>
      <w:pPr>
        <w:ind w:left="3138" w:hanging="360"/>
      </w:pPr>
    </w:lvl>
    <w:lvl w:ilvl="5" w:tplc="0C0A001B" w:tentative="1">
      <w:start w:val="1"/>
      <w:numFmt w:val="lowerRoman"/>
      <w:lvlText w:val="%6."/>
      <w:lvlJc w:val="right"/>
      <w:pPr>
        <w:ind w:left="3858" w:hanging="180"/>
      </w:pPr>
    </w:lvl>
    <w:lvl w:ilvl="6" w:tplc="0C0A000F" w:tentative="1">
      <w:start w:val="1"/>
      <w:numFmt w:val="decimal"/>
      <w:lvlText w:val="%7."/>
      <w:lvlJc w:val="left"/>
      <w:pPr>
        <w:ind w:left="4578" w:hanging="360"/>
      </w:pPr>
    </w:lvl>
    <w:lvl w:ilvl="7" w:tplc="0C0A0019" w:tentative="1">
      <w:start w:val="1"/>
      <w:numFmt w:val="lowerLetter"/>
      <w:lvlText w:val="%8."/>
      <w:lvlJc w:val="left"/>
      <w:pPr>
        <w:ind w:left="5298" w:hanging="360"/>
      </w:pPr>
    </w:lvl>
    <w:lvl w:ilvl="8" w:tplc="0C0A001B" w:tentative="1">
      <w:start w:val="1"/>
      <w:numFmt w:val="lowerRoman"/>
      <w:lvlText w:val="%9."/>
      <w:lvlJc w:val="right"/>
      <w:pPr>
        <w:ind w:left="6018" w:hanging="180"/>
      </w:pPr>
    </w:lvl>
  </w:abstractNum>
  <w:abstractNum w:abstractNumId="1" w15:restartNumberingAfterBreak="0">
    <w:nsid w:val="05291848"/>
    <w:multiLevelType w:val="hybridMultilevel"/>
    <w:tmpl w:val="F7F2859A"/>
    <w:lvl w:ilvl="0" w:tplc="0672A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437C4"/>
    <w:multiLevelType w:val="hybridMultilevel"/>
    <w:tmpl w:val="2BF26EC6"/>
    <w:lvl w:ilvl="0" w:tplc="BE844922">
      <w:numFmt w:val="bullet"/>
      <w:lvlText w:val="-"/>
      <w:lvlJc w:val="left"/>
      <w:pPr>
        <w:ind w:left="1154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3" w15:restartNumberingAfterBreak="0">
    <w:nsid w:val="07E80730"/>
    <w:multiLevelType w:val="hybridMultilevel"/>
    <w:tmpl w:val="40B60F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1F3D29"/>
    <w:multiLevelType w:val="hybridMultilevel"/>
    <w:tmpl w:val="BCAA53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26799"/>
    <w:multiLevelType w:val="hybridMultilevel"/>
    <w:tmpl w:val="38404750"/>
    <w:lvl w:ilvl="0" w:tplc="A8484FAC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0DB5E1B"/>
    <w:multiLevelType w:val="hybridMultilevel"/>
    <w:tmpl w:val="EB04AB26"/>
    <w:lvl w:ilvl="0" w:tplc="51EAEDD4">
      <w:start w:val="1"/>
      <w:numFmt w:val="upperRoman"/>
      <w:lvlText w:val="%1."/>
      <w:lvlJc w:val="left"/>
      <w:pPr>
        <w:ind w:left="481" w:hanging="380"/>
      </w:pPr>
      <w:rPr>
        <w:rFonts w:hint="default"/>
        <w:b/>
        <w:bCs/>
        <w:w w:val="99"/>
        <w:u w:val="single" w:color="437C48"/>
        <w:lang w:val="es-ES" w:eastAsia="en-US" w:bidi="ar-SA"/>
      </w:rPr>
    </w:lvl>
    <w:lvl w:ilvl="1" w:tplc="89BEE276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color w:val="212121"/>
        <w:w w:val="100"/>
        <w:sz w:val="24"/>
        <w:szCs w:val="24"/>
        <w:lang w:val="es-ES" w:eastAsia="en-US" w:bidi="ar-SA"/>
      </w:rPr>
    </w:lvl>
    <w:lvl w:ilvl="2" w:tplc="88B6336A">
      <w:numFmt w:val="bullet"/>
      <w:lvlText w:val="•"/>
      <w:lvlJc w:val="left"/>
      <w:pPr>
        <w:ind w:left="1700" w:hanging="360"/>
      </w:pPr>
      <w:rPr>
        <w:rFonts w:hint="default"/>
        <w:lang w:val="es-ES" w:eastAsia="en-US" w:bidi="ar-SA"/>
      </w:rPr>
    </w:lvl>
    <w:lvl w:ilvl="3" w:tplc="FA58B732">
      <w:numFmt w:val="bullet"/>
      <w:lvlText w:val="•"/>
      <w:lvlJc w:val="left"/>
      <w:pPr>
        <w:ind w:left="2581" w:hanging="360"/>
      </w:pPr>
      <w:rPr>
        <w:rFonts w:hint="default"/>
        <w:lang w:val="es-ES" w:eastAsia="en-US" w:bidi="ar-SA"/>
      </w:rPr>
    </w:lvl>
    <w:lvl w:ilvl="4" w:tplc="88E684F6">
      <w:numFmt w:val="bullet"/>
      <w:lvlText w:val="•"/>
      <w:lvlJc w:val="left"/>
      <w:pPr>
        <w:ind w:left="3462" w:hanging="360"/>
      </w:pPr>
      <w:rPr>
        <w:rFonts w:hint="default"/>
        <w:lang w:val="es-ES" w:eastAsia="en-US" w:bidi="ar-SA"/>
      </w:rPr>
    </w:lvl>
    <w:lvl w:ilvl="5" w:tplc="7BAAB4AC">
      <w:numFmt w:val="bullet"/>
      <w:lvlText w:val="•"/>
      <w:lvlJc w:val="left"/>
      <w:pPr>
        <w:ind w:left="4342" w:hanging="360"/>
      </w:pPr>
      <w:rPr>
        <w:rFonts w:hint="default"/>
        <w:lang w:val="es-ES" w:eastAsia="en-US" w:bidi="ar-SA"/>
      </w:rPr>
    </w:lvl>
    <w:lvl w:ilvl="6" w:tplc="D0222330">
      <w:numFmt w:val="bullet"/>
      <w:lvlText w:val="•"/>
      <w:lvlJc w:val="left"/>
      <w:pPr>
        <w:ind w:left="5223" w:hanging="360"/>
      </w:pPr>
      <w:rPr>
        <w:rFonts w:hint="default"/>
        <w:lang w:val="es-ES" w:eastAsia="en-US" w:bidi="ar-SA"/>
      </w:rPr>
    </w:lvl>
    <w:lvl w:ilvl="7" w:tplc="4926CAB0">
      <w:numFmt w:val="bullet"/>
      <w:lvlText w:val="•"/>
      <w:lvlJc w:val="left"/>
      <w:pPr>
        <w:ind w:left="6104" w:hanging="360"/>
      </w:pPr>
      <w:rPr>
        <w:rFonts w:hint="default"/>
        <w:lang w:val="es-ES" w:eastAsia="en-US" w:bidi="ar-SA"/>
      </w:rPr>
    </w:lvl>
    <w:lvl w:ilvl="8" w:tplc="3EFA6FDA">
      <w:numFmt w:val="bullet"/>
      <w:lvlText w:val="•"/>
      <w:lvlJc w:val="left"/>
      <w:pPr>
        <w:ind w:left="6984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11E07ECA"/>
    <w:multiLevelType w:val="singleLevel"/>
    <w:tmpl w:val="66B817D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19A1723C"/>
    <w:multiLevelType w:val="hybridMultilevel"/>
    <w:tmpl w:val="8BB654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67220"/>
    <w:multiLevelType w:val="hybridMultilevel"/>
    <w:tmpl w:val="2D3CD70E"/>
    <w:lvl w:ilvl="0" w:tplc="AD32D6BE">
      <w:start w:val="1"/>
      <w:numFmt w:val="decimal"/>
      <w:lvlText w:val="%1."/>
      <w:lvlJc w:val="left"/>
      <w:pPr>
        <w:ind w:left="822" w:hanging="360"/>
      </w:pPr>
      <w:rPr>
        <w:rFonts w:ascii="Ebrima" w:eastAsia="Ebrima" w:hAnsi="Ebrima" w:cs="Ebrima" w:hint="default"/>
        <w:b/>
        <w:bCs/>
        <w:color w:val="385522"/>
        <w:spacing w:val="0"/>
        <w:w w:val="100"/>
        <w:sz w:val="24"/>
        <w:szCs w:val="24"/>
        <w:lang w:val="es-ES" w:eastAsia="en-US" w:bidi="ar-SA"/>
      </w:rPr>
    </w:lvl>
    <w:lvl w:ilvl="1" w:tplc="F15A9832">
      <w:numFmt w:val="bullet"/>
      <w:lvlText w:val="-"/>
      <w:lvlJc w:val="left"/>
      <w:pPr>
        <w:ind w:left="1182" w:hanging="360"/>
      </w:pPr>
      <w:rPr>
        <w:rFonts w:ascii="Ebrima" w:eastAsia="Ebrima" w:hAnsi="Ebrima" w:cs="Ebrima" w:hint="default"/>
        <w:b/>
        <w:bCs/>
        <w:w w:val="100"/>
        <w:sz w:val="24"/>
        <w:szCs w:val="24"/>
        <w:lang w:val="es-ES" w:eastAsia="en-US" w:bidi="ar-SA"/>
      </w:rPr>
    </w:lvl>
    <w:lvl w:ilvl="2" w:tplc="4E64C366">
      <w:numFmt w:val="bullet"/>
      <w:lvlText w:val="•"/>
      <w:lvlJc w:val="left"/>
      <w:pPr>
        <w:ind w:left="2020" w:hanging="360"/>
      </w:pPr>
      <w:rPr>
        <w:rFonts w:hint="default"/>
        <w:lang w:val="es-ES" w:eastAsia="en-US" w:bidi="ar-SA"/>
      </w:rPr>
    </w:lvl>
    <w:lvl w:ilvl="3" w:tplc="B8BCBD64">
      <w:numFmt w:val="bullet"/>
      <w:lvlText w:val="•"/>
      <w:lvlJc w:val="left"/>
      <w:pPr>
        <w:ind w:left="2861" w:hanging="360"/>
      </w:pPr>
      <w:rPr>
        <w:rFonts w:hint="default"/>
        <w:lang w:val="es-ES" w:eastAsia="en-US" w:bidi="ar-SA"/>
      </w:rPr>
    </w:lvl>
    <w:lvl w:ilvl="4" w:tplc="3FB68328">
      <w:numFmt w:val="bullet"/>
      <w:lvlText w:val="•"/>
      <w:lvlJc w:val="left"/>
      <w:pPr>
        <w:ind w:left="3702" w:hanging="360"/>
      </w:pPr>
      <w:rPr>
        <w:rFonts w:hint="default"/>
        <w:lang w:val="es-ES" w:eastAsia="en-US" w:bidi="ar-SA"/>
      </w:rPr>
    </w:lvl>
    <w:lvl w:ilvl="5" w:tplc="12DC091E">
      <w:numFmt w:val="bullet"/>
      <w:lvlText w:val="•"/>
      <w:lvlJc w:val="left"/>
      <w:pPr>
        <w:ind w:left="4542" w:hanging="360"/>
      </w:pPr>
      <w:rPr>
        <w:rFonts w:hint="default"/>
        <w:lang w:val="es-ES" w:eastAsia="en-US" w:bidi="ar-SA"/>
      </w:rPr>
    </w:lvl>
    <w:lvl w:ilvl="6" w:tplc="2B0AA588">
      <w:numFmt w:val="bullet"/>
      <w:lvlText w:val="•"/>
      <w:lvlJc w:val="left"/>
      <w:pPr>
        <w:ind w:left="5383" w:hanging="360"/>
      </w:pPr>
      <w:rPr>
        <w:rFonts w:hint="default"/>
        <w:lang w:val="es-ES" w:eastAsia="en-US" w:bidi="ar-SA"/>
      </w:rPr>
    </w:lvl>
    <w:lvl w:ilvl="7" w:tplc="E64C91EA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8" w:tplc="3926D6C6">
      <w:numFmt w:val="bullet"/>
      <w:lvlText w:val="•"/>
      <w:lvlJc w:val="left"/>
      <w:pPr>
        <w:ind w:left="7064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244B7B5B"/>
    <w:multiLevelType w:val="hybridMultilevel"/>
    <w:tmpl w:val="603EA808"/>
    <w:lvl w:ilvl="0" w:tplc="E3A60ECE">
      <w:start w:val="1"/>
      <w:numFmt w:val="decimal"/>
      <w:lvlText w:val="%1."/>
      <w:lvlJc w:val="left"/>
      <w:pPr>
        <w:ind w:left="822" w:hanging="360"/>
      </w:pPr>
      <w:rPr>
        <w:rFonts w:hint="default"/>
        <w:w w:val="100"/>
        <w:lang w:val="es-ES" w:eastAsia="en-US" w:bidi="ar-SA"/>
      </w:rPr>
    </w:lvl>
    <w:lvl w:ilvl="1" w:tplc="439E58FE">
      <w:numFmt w:val="bullet"/>
      <w:lvlText w:val="•"/>
      <w:lvlJc w:val="left"/>
      <w:pPr>
        <w:ind w:left="1612" w:hanging="360"/>
      </w:pPr>
      <w:rPr>
        <w:rFonts w:hint="default"/>
        <w:lang w:val="es-ES" w:eastAsia="en-US" w:bidi="ar-SA"/>
      </w:rPr>
    </w:lvl>
    <w:lvl w:ilvl="2" w:tplc="8BACE9FE">
      <w:numFmt w:val="bullet"/>
      <w:lvlText w:val="•"/>
      <w:lvlJc w:val="left"/>
      <w:pPr>
        <w:ind w:left="2405" w:hanging="360"/>
      </w:pPr>
      <w:rPr>
        <w:rFonts w:hint="default"/>
        <w:lang w:val="es-ES" w:eastAsia="en-US" w:bidi="ar-SA"/>
      </w:rPr>
    </w:lvl>
    <w:lvl w:ilvl="3" w:tplc="555CFA70">
      <w:numFmt w:val="bullet"/>
      <w:lvlText w:val="•"/>
      <w:lvlJc w:val="left"/>
      <w:pPr>
        <w:ind w:left="3197" w:hanging="360"/>
      </w:pPr>
      <w:rPr>
        <w:rFonts w:hint="default"/>
        <w:lang w:val="es-ES" w:eastAsia="en-US" w:bidi="ar-SA"/>
      </w:rPr>
    </w:lvl>
    <w:lvl w:ilvl="4" w:tplc="2B2236A4">
      <w:numFmt w:val="bullet"/>
      <w:lvlText w:val="•"/>
      <w:lvlJc w:val="left"/>
      <w:pPr>
        <w:ind w:left="3990" w:hanging="360"/>
      </w:pPr>
      <w:rPr>
        <w:rFonts w:hint="default"/>
        <w:lang w:val="es-ES" w:eastAsia="en-US" w:bidi="ar-SA"/>
      </w:rPr>
    </w:lvl>
    <w:lvl w:ilvl="5" w:tplc="9C029370">
      <w:numFmt w:val="bullet"/>
      <w:lvlText w:val="•"/>
      <w:lvlJc w:val="left"/>
      <w:pPr>
        <w:ind w:left="4783" w:hanging="360"/>
      </w:pPr>
      <w:rPr>
        <w:rFonts w:hint="default"/>
        <w:lang w:val="es-ES" w:eastAsia="en-US" w:bidi="ar-SA"/>
      </w:rPr>
    </w:lvl>
    <w:lvl w:ilvl="6" w:tplc="C64A7A38">
      <w:numFmt w:val="bullet"/>
      <w:lvlText w:val="•"/>
      <w:lvlJc w:val="left"/>
      <w:pPr>
        <w:ind w:left="5575" w:hanging="360"/>
      </w:pPr>
      <w:rPr>
        <w:rFonts w:hint="default"/>
        <w:lang w:val="es-ES" w:eastAsia="en-US" w:bidi="ar-SA"/>
      </w:rPr>
    </w:lvl>
    <w:lvl w:ilvl="7" w:tplc="3E9EBAAE">
      <w:numFmt w:val="bullet"/>
      <w:lvlText w:val="•"/>
      <w:lvlJc w:val="left"/>
      <w:pPr>
        <w:ind w:left="6368" w:hanging="360"/>
      </w:pPr>
      <w:rPr>
        <w:rFonts w:hint="default"/>
        <w:lang w:val="es-ES" w:eastAsia="en-US" w:bidi="ar-SA"/>
      </w:rPr>
    </w:lvl>
    <w:lvl w:ilvl="8" w:tplc="1FD0CB5E">
      <w:numFmt w:val="bullet"/>
      <w:lvlText w:val="•"/>
      <w:lvlJc w:val="left"/>
      <w:pPr>
        <w:ind w:left="7161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26B814D8"/>
    <w:multiLevelType w:val="hybridMultilevel"/>
    <w:tmpl w:val="2CAAF328"/>
    <w:lvl w:ilvl="0" w:tplc="9D540E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F2142F"/>
    <w:multiLevelType w:val="hybridMultilevel"/>
    <w:tmpl w:val="68D2CF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1493C"/>
    <w:multiLevelType w:val="hybridMultilevel"/>
    <w:tmpl w:val="ACA4BAD0"/>
    <w:lvl w:ilvl="0" w:tplc="715C7ACC">
      <w:numFmt w:val="bullet"/>
      <w:lvlText w:val="-"/>
      <w:lvlJc w:val="left"/>
      <w:pPr>
        <w:ind w:left="102" w:hanging="224"/>
      </w:pPr>
      <w:rPr>
        <w:rFonts w:hint="default"/>
        <w:w w:val="100"/>
        <w:lang w:val="es-ES" w:eastAsia="en-US" w:bidi="ar-SA"/>
      </w:rPr>
    </w:lvl>
    <w:lvl w:ilvl="1" w:tplc="51549598">
      <w:numFmt w:val="bullet"/>
      <w:lvlText w:val="•"/>
      <w:lvlJc w:val="left"/>
      <w:pPr>
        <w:ind w:left="964" w:hanging="224"/>
      </w:pPr>
      <w:rPr>
        <w:rFonts w:hint="default"/>
        <w:lang w:val="es-ES" w:eastAsia="en-US" w:bidi="ar-SA"/>
      </w:rPr>
    </w:lvl>
    <w:lvl w:ilvl="2" w:tplc="931043A4">
      <w:numFmt w:val="bullet"/>
      <w:lvlText w:val="•"/>
      <w:lvlJc w:val="left"/>
      <w:pPr>
        <w:ind w:left="1829" w:hanging="224"/>
      </w:pPr>
      <w:rPr>
        <w:rFonts w:hint="default"/>
        <w:lang w:val="es-ES" w:eastAsia="en-US" w:bidi="ar-SA"/>
      </w:rPr>
    </w:lvl>
    <w:lvl w:ilvl="3" w:tplc="7F520B6C">
      <w:numFmt w:val="bullet"/>
      <w:lvlText w:val="•"/>
      <w:lvlJc w:val="left"/>
      <w:pPr>
        <w:ind w:left="2693" w:hanging="224"/>
      </w:pPr>
      <w:rPr>
        <w:rFonts w:hint="default"/>
        <w:lang w:val="es-ES" w:eastAsia="en-US" w:bidi="ar-SA"/>
      </w:rPr>
    </w:lvl>
    <w:lvl w:ilvl="4" w:tplc="AB9CEADE">
      <w:numFmt w:val="bullet"/>
      <w:lvlText w:val="•"/>
      <w:lvlJc w:val="left"/>
      <w:pPr>
        <w:ind w:left="3558" w:hanging="224"/>
      </w:pPr>
      <w:rPr>
        <w:rFonts w:hint="default"/>
        <w:lang w:val="es-ES" w:eastAsia="en-US" w:bidi="ar-SA"/>
      </w:rPr>
    </w:lvl>
    <w:lvl w:ilvl="5" w:tplc="DF9055A4">
      <w:numFmt w:val="bullet"/>
      <w:lvlText w:val="•"/>
      <w:lvlJc w:val="left"/>
      <w:pPr>
        <w:ind w:left="4423" w:hanging="224"/>
      </w:pPr>
      <w:rPr>
        <w:rFonts w:hint="default"/>
        <w:lang w:val="es-ES" w:eastAsia="en-US" w:bidi="ar-SA"/>
      </w:rPr>
    </w:lvl>
    <w:lvl w:ilvl="6" w:tplc="FA0A0620">
      <w:numFmt w:val="bullet"/>
      <w:lvlText w:val="•"/>
      <w:lvlJc w:val="left"/>
      <w:pPr>
        <w:ind w:left="5287" w:hanging="224"/>
      </w:pPr>
      <w:rPr>
        <w:rFonts w:hint="default"/>
        <w:lang w:val="es-ES" w:eastAsia="en-US" w:bidi="ar-SA"/>
      </w:rPr>
    </w:lvl>
    <w:lvl w:ilvl="7" w:tplc="5E763400">
      <w:numFmt w:val="bullet"/>
      <w:lvlText w:val="•"/>
      <w:lvlJc w:val="left"/>
      <w:pPr>
        <w:ind w:left="6152" w:hanging="224"/>
      </w:pPr>
      <w:rPr>
        <w:rFonts w:hint="default"/>
        <w:lang w:val="es-ES" w:eastAsia="en-US" w:bidi="ar-SA"/>
      </w:rPr>
    </w:lvl>
    <w:lvl w:ilvl="8" w:tplc="566273CE">
      <w:numFmt w:val="bullet"/>
      <w:lvlText w:val="•"/>
      <w:lvlJc w:val="left"/>
      <w:pPr>
        <w:ind w:left="7017" w:hanging="224"/>
      </w:pPr>
      <w:rPr>
        <w:rFonts w:hint="default"/>
        <w:lang w:val="es-ES" w:eastAsia="en-US" w:bidi="ar-SA"/>
      </w:rPr>
    </w:lvl>
  </w:abstractNum>
  <w:abstractNum w:abstractNumId="14" w15:restartNumberingAfterBreak="0">
    <w:nsid w:val="34387F5F"/>
    <w:multiLevelType w:val="hybridMultilevel"/>
    <w:tmpl w:val="202A352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427094"/>
    <w:multiLevelType w:val="hybridMultilevel"/>
    <w:tmpl w:val="6DA83012"/>
    <w:lvl w:ilvl="0" w:tplc="B76AE7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C370D1"/>
    <w:multiLevelType w:val="hybridMultilevel"/>
    <w:tmpl w:val="8ACE858C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C222E17"/>
    <w:multiLevelType w:val="hybridMultilevel"/>
    <w:tmpl w:val="6F8843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C4323A"/>
    <w:multiLevelType w:val="hybridMultilevel"/>
    <w:tmpl w:val="5672BE7E"/>
    <w:lvl w:ilvl="0" w:tplc="903CCC16">
      <w:start w:val="1"/>
      <w:numFmt w:val="upperRoman"/>
      <w:lvlText w:val="%1."/>
      <w:lvlJc w:val="left"/>
      <w:pPr>
        <w:ind w:left="262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E0CA51AE">
      <w:start w:val="1"/>
      <w:numFmt w:val="decimal"/>
      <w:lvlText w:val="%2."/>
      <w:lvlJc w:val="left"/>
      <w:pPr>
        <w:ind w:left="762" w:hanging="44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2" w:tplc="F9F618EA">
      <w:numFmt w:val="bullet"/>
      <w:lvlText w:val="•"/>
      <w:lvlJc w:val="left"/>
      <w:pPr>
        <w:ind w:left="1647" w:hanging="440"/>
      </w:pPr>
      <w:rPr>
        <w:rFonts w:hint="default"/>
        <w:lang w:val="es-ES" w:eastAsia="en-US" w:bidi="ar-SA"/>
      </w:rPr>
    </w:lvl>
    <w:lvl w:ilvl="3" w:tplc="232A8510">
      <w:numFmt w:val="bullet"/>
      <w:lvlText w:val="•"/>
      <w:lvlJc w:val="left"/>
      <w:pPr>
        <w:ind w:left="2534" w:hanging="440"/>
      </w:pPr>
      <w:rPr>
        <w:rFonts w:hint="default"/>
        <w:lang w:val="es-ES" w:eastAsia="en-US" w:bidi="ar-SA"/>
      </w:rPr>
    </w:lvl>
    <w:lvl w:ilvl="4" w:tplc="59C43480">
      <w:numFmt w:val="bullet"/>
      <w:lvlText w:val="•"/>
      <w:lvlJc w:val="left"/>
      <w:pPr>
        <w:ind w:left="3422" w:hanging="440"/>
      </w:pPr>
      <w:rPr>
        <w:rFonts w:hint="default"/>
        <w:lang w:val="es-ES" w:eastAsia="en-US" w:bidi="ar-SA"/>
      </w:rPr>
    </w:lvl>
    <w:lvl w:ilvl="5" w:tplc="675EDF00">
      <w:numFmt w:val="bullet"/>
      <w:lvlText w:val="•"/>
      <w:lvlJc w:val="left"/>
      <w:pPr>
        <w:ind w:left="4309" w:hanging="440"/>
      </w:pPr>
      <w:rPr>
        <w:rFonts w:hint="default"/>
        <w:lang w:val="es-ES" w:eastAsia="en-US" w:bidi="ar-SA"/>
      </w:rPr>
    </w:lvl>
    <w:lvl w:ilvl="6" w:tplc="98EC02EE">
      <w:numFmt w:val="bullet"/>
      <w:lvlText w:val="•"/>
      <w:lvlJc w:val="left"/>
      <w:pPr>
        <w:ind w:left="5196" w:hanging="440"/>
      </w:pPr>
      <w:rPr>
        <w:rFonts w:hint="default"/>
        <w:lang w:val="es-ES" w:eastAsia="en-US" w:bidi="ar-SA"/>
      </w:rPr>
    </w:lvl>
    <w:lvl w:ilvl="7" w:tplc="B0E6F536">
      <w:numFmt w:val="bullet"/>
      <w:lvlText w:val="•"/>
      <w:lvlJc w:val="left"/>
      <w:pPr>
        <w:ind w:left="6084" w:hanging="440"/>
      </w:pPr>
      <w:rPr>
        <w:rFonts w:hint="default"/>
        <w:lang w:val="es-ES" w:eastAsia="en-US" w:bidi="ar-SA"/>
      </w:rPr>
    </w:lvl>
    <w:lvl w:ilvl="8" w:tplc="B9EE89E2">
      <w:numFmt w:val="bullet"/>
      <w:lvlText w:val="•"/>
      <w:lvlJc w:val="left"/>
      <w:pPr>
        <w:ind w:left="6971" w:hanging="440"/>
      </w:pPr>
      <w:rPr>
        <w:rFonts w:hint="default"/>
        <w:lang w:val="es-ES" w:eastAsia="en-US" w:bidi="ar-SA"/>
      </w:rPr>
    </w:lvl>
  </w:abstractNum>
  <w:abstractNum w:abstractNumId="19" w15:restartNumberingAfterBreak="0">
    <w:nsid w:val="4CA22438"/>
    <w:multiLevelType w:val="singleLevel"/>
    <w:tmpl w:val="66B817D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4CDF41A1"/>
    <w:multiLevelType w:val="hybridMultilevel"/>
    <w:tmpl w:val="0922C28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4E3698"/>
    <w:multiLevelType w:val="singleLevel"/>
    <w:tmpl w:val="66B817D4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5BFF7DDF"/>
    <w:multiLevelType w:val="hybridMultilevel"/>
    <w:tmpl w:val="FFE465AC"/>
    <w:lvl w:ilvl="0" w:tplc="B76AE7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2745164"/>
    <w:multiLevelType w:val="hybridMultilevel"/>
    <w:tmpl w:val="6B565B62"/>
    <w:lvl w:ilvl="0" w:tplc="0C0A0017">
      <w:start w:val="1"/>
      <w:numFmt w:val="lowerLetter"/>
      <w:lvlText w:val="%1)"/>
      <w:lvlJc w:val="left"/>
      <w:pPr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66F34527"/>
    <w:multiLevelType w:val="hybridMultilevel"/>
    <w:tmpl w:val="980687CA"/>
    <w:lvl w:ilvl="0" w:tplc="FD9E583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0A2ACD"/>
    <w:multiLevelType w:val="hybridMultilevel"/>
    <w:tmpl w:val="C8F8513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603915"/>
    <w:multiLevelType w:val="hybridMultilevel"/>
    <w:tmpl w:val="41B0700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C679F9"/>
    <w:multiLevelType w:val="hybridMultilevel"/>
    <w:tmpl w:val="6CDA4D7C"/>
    <w:lvl w:ilvl="0" w:tplc="FCD07A1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4"/>
  </w:num>
  <w:num w:numId="3">
    <w:abstractNumId w:val="11"/>
  </w:num>
  <w:num w:numId="4">
    <w:abstractNumId w:val="4"/>
  </w:num>
  <w:num w:numId="5">
    <w:abstractNumId w:val="23"/>
  </w:num>
  <w:num w:numId="6">
    <w:abstractNumId w:val="2"/>
  </w:num>
  <w:num w:numId="7">
    <w:abstractNumId w:val="20"/>
  </w:num>
  <w:num w:numId="8">
    <w:abstractNumId w:val="26"/>
  </w:num>
  <w:num w:numId="9">
    <w:abstractNumId w:val="5"/>
  </w:num>
  <w:num w:numId="10">
    <w:abstractNumId w:val="10"/>
  </w:num>
  <w:num w:numId="11">
    <w:abstractNumId w:val="13"/>
  </w:num>
  <w:num w:numId="12">
    <w:abstractNumId w:val="9"/>
  </w:num>
  <w:num w:numId="13">
    <w:abstractNumId w:val="6"/>
  </w:num>
  <w:num w:numId="14">
    <w:abstractNumId w:val="18"/>
  </w:num>
  <w:num w:numId="15">
    <w:abstractNumId w:val="25"/>
  </w:num>
  <w:num w:numId="16">
    <w:abstractNumId w:val="22"/>
  </w:num>
  <w:num w:numId="17">
    <w:abstractNumId w:val="15"/>
  </w:num>
  <w:num w:numId="18">
    <w:abstractNumId w:val="21"/>
  </w:num>
  <w:num w:numId="19">
    <w:abstractNumId w:val="7"/>
  </w:num>
  <w:num w:numId="20">
    <w:abstractNumId w:val="19"/>
  </w:num>
  <w:num w:numId="21">
    <w:abstractNumId w:val="14"/>
  </w:num>
  <w:num w:numId="22">
    <w:abstractNumId w:val="8"/>
  </w:num>
  <w:num w:numId="23">
    <w:abstractNumId w:val="1"/>
  </w:num>
  <w:num w:numId="24">
    <w:abstractNumId w:val="12"/>
  </w:num>
  <w:num w:numId="25">
    <w:abstractNumId w:val="16"/>
  </w:num>
  <w:num w:numId="26">
    <w:abstractNumId w:val="3"/>
  </w:num>
  <w:num w:numId="27">
    <w:abstractNumId w:val="17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5F1"/>
    <w:rsid w:val="000027DF"/>
    <w:rsid w:val="0000327F"/>
    <w:rsid w:val="00003887"/>
    <w:rsid w:val="000070EF"/>
    <w:rsid w:val="00007DA7"/>
    <w:rsid w:val="00010384"/>
    <w:rsid w:val="000253CC"/>
    <w:rsid w:val="00026B40"/>
    <w:rsid w:val="000320F2"/>
    <w:rsid w:val="00033DB1"/>
    <w:rsid w:val="00034FC4"/>
    <w:rsid w:val="00041FD5"/>
    <w:rsid w:val="0004454B"/>
    <w:rsid w:val="00047D79"/>
    <w:rsid w:val="00054D5F"/>
    <w:rsid w:val="0006215B"/>
    <w:rsid w:val="000728AF"/>
    <w:rsid w:val="00082777"/>
    <w:rsid w:val="00086305"/>
    <w:rsid w:val="000A6CBE"/>
    <w:rsid w:val="000B4103"/>
    <w:rsid w:val="000C06F6"/>
    <w:rsid w:val="000D23C5"/>
    <w:rsid w:val="000F0CD7"/>
    <w:rsid w:val="000F4A31"/>
    <w:rsid w:val="00102ECD"/>
    <w:rsid w:val="0011504B"/>
    <w:rsid w:val="00130950"/>
    <w:rsid w:val="0013104E"/>
    <w:rsid w:val="001353E8"/>
    <w:rsid w:val="0014429C"/>
    <w:rsid w:val="00153419"/>
    <w:rsid w:val="00156C5D"/>
    <w:rsid w:val="00161336"/>
    <w:rsid w:val="00166B17"/>
    <w:rsid w:val="001700A2"/>
    <w:rsid w:val="001734F0"/>
    <w:rsid w:val="00193078"/>
    <w:rsid w:val="0019746C"/>
    <w:rsid w:val="001A1CE5"/>
    <w:rsid w:val="001A708B"/>
    <w:rsid w:val="001A7B9B"/>
    <w:rsid w:val="001C17DA"/>
    <w:rsid w:val="001C262B"/>
    <w:rsid w:val="001D0B8E"/>
    <w:rsid w:val="001D50BF"/>
    <w:rsid w:val="001D58C0"/>
    <w:rsid w:val="001E2A11"/>
    <w:rsid w:val="001F4A28"/>
    <w:rsid w:val="001F4CC5"/>
    <w:rsid w:val="001F6198"/>
    <w:rsid w:val="001F698B"/>
    <w:rsid w:val="002013F6"/>
    <w:rsid w:val="0020548E"/>
    <w:rsid w:val="00214115"/>
    <w:rsid w:val="00221F99"/>
    <w:rsid w:val="002221D9"/>
    <w:rsid w:val="00223197"/>
    <w:rsid w:val="00227668"/>
    <w:rsid w:val="00235B81"/>
    <w:rsid w:val="00244494"/>
    <w:rsid w:val="00244B13"/>
    <w:rsid w:val="0024524D"/>
    <w:rsid w:val="0025213D"/>
    <w:rsid w:val="0026619F"/>
    <w:rsid w:val="002826B3"/>
    <w:rsid w:val="00284A41"/>
    <w:rsid w:val="002B417F"/>
    <w:rsid w:val="002C2983"/>
    <w:rsid w:val="002C4CF4"/>
    <w:rsid w:val="002C71E3"/>
    <w:rsid w:val="002D379B"/>
    <w:rsid w:val="002E356C"/>
    <w:rsid w:val="00300B1A"/>
    <w:rsid w:val="00316EDD"/>
    <w:rsid w:val="00321DC6"/>
    <w:rsid w:val="0032350D"/>
    <w:rsid w:val="0032592C"/>
    <w:rsid w:val="0033118A"/>
    <w:rsid w:val="00345F70"/>
    <w:rsid w:val="003472E8"/>
    <w:rsid w:val="0035585D"/>
    <w:rsid w:val="0038455D"/>
    <w:rsid w:val="003857B5"/>
    <w:rsid w:val="00396457"/>
    <w:rsid w:val="003B6849"/>
    <w:rsid w:val="003C0084"/>
    <w:rsid w:val="003C0391"/>
    <w:rsid w:val="003C0E43"/>
    <w:rsid w:val="003C2184"/>
    <w:rsid w:val="003C26F0"/>
    <w:rsid w:val="003C468E"/>
    <w:rsid w:val="003E5531"/>
    <w:rsid w:val="003E796C"/>
    <w:rsid w:val="003F092F"/>
    <w:rsid w:val="0041350E"/>
    <w:rsid w:val="004173C8"/>
    <w:rsid w:val="004310AC"/>
    <w:rsid w:val="00435168"/>
    <w:rsid w:val="00442CEC"/>
    <w:rsid w:val="00444BE3"/>
    <w:rsid w:val="00452321"/>
    <w:rsid w:val="00457334"/>
    <w:rsid w:val="00460273"/>
    <w:rsid w:val="00460D1C"/>
    <w:rsid w:val="00464838"/>
    <w:rsid w:val="00474E71"/>
    <w:rsid w:val="00477495"/>
    <w:rsid w:val="004877BA"/>
    <w:rsid w:val="004B26D8"/>
    <w:rsid w:val="004D750C"/>
    <w:rsid w:val="004D7E71"/>
    <w:rsid w:val="004E6C98"/>
    <w:rsid w:val="004E7DEE"/>
    <w:rsid w:val="004F16A8"/>
    <w:rsid w:val="004F21CB"/>
    <w:rsid w:val="005177BC"/>
    <w:rsid w:val="00517D35"/>
    <w:rsid w:val="00525794"/>
    <w:rsid w:val="005271AF"/>
    <w:rsid w:val="00530D5C"/>
    <w:rsid w:val="00531CF1"/>
    <w:rsid w:val="00541812"/>
    <w:rsid w:val="00542D6F"/>
    <w:rsid w:val="005436BF"/>
    <w:rsid w:val="00546BB5"/>
    <w:rsid w:val="005515FB"/>
    <w:rsid w:val="0055509F"/>
    <w:rsid w:val="00560034"/>
    <w:rsid w:val="0056660E"/>
    <w:rsid w:val="00570D3B"/>
    <w:rsid w:val="0057243C"/>
    <w:rsid w:val="00580F1F"/>
    <w:rsid w:val="00591D8A"/>
    <w:rsid w:val="00597188"/>
    <w:rsid w:val="005A1FC5"/>
    <w:rsid w:val="005A52E9"/>
    <w:rsid w:val="005B3322"/>
    <w:rsid w:val="005F11E7"/>
    <w:rsid w:val="005F13BD"/>
    <w:rsid w:val="005F33E4"/>
    <w:rsid w:val="006018BB"/>
    <w:rsid w:val="006110BB"/>
    <w:rsid w:val="00612F23"/>
    <w:rsid w:val="006136F0"/>
    <w:rsid w:val="00615FE9"/>
    <w:rsid w:val="00630656"/>
    <w:rsid w:val="00630A98"/>
    <w:rsid w:val="00631A82"/>
    <w:rsid w:val="00641C11"/>
    <w:rsid w:val="006618FF"/>
    <w:rsid w:val="00661BD7"/>
    <w:rsid w:val="00665930"/>
    <w:rsid w:val="00674E50"/>
    <w:rsid w:val="00681F44"/>
    <w:rsid w:val="006A146D"/>
    <w:rsid w:val="006A1577"/>
    <w:rsid w:val="006B3733"/>
    <w:rsid w:val="006E0EE4"/>
    <w:rsid w:val="006E3224"/>
    <w:rsid w:val="006E4756"/>
    <w:rsid w:val="006E63B2"/>
    <w:rsid w:val="006F16F1"/>
    <w:rsid w:val="006F28BA"/>
    <w:rsid w:val="006F5D05"/>
    <w:rsid w:val="00701FF1"/>
    <w:rsid w:val="0070389D"/>
    <w:rsid w:val="00705486"/>
    <w:rsid w:val="0071396A"/>
    <w:rsid w:val="007148C2"/>
    <w:rsid w:val="00715ABF"/>
    <w:rsid w:val="007215F1"/>
    <w:rsid w:val="00721C7C"/>
    <w:rsid w:val="007234A8"/>
    <w:rsid w:val="0072630C"/>
    <w:rsid w:val="00730FC7"/>
    <w:rsid w:val="0073113B"/>
    <w:rsid w:val="00733F38"/>
    <w:rsid w:val="00742500"/>
    <w:rsid w:val="00746C48"/>
    <w:rsid w:val="00752411"/>
    <w:rsid w:val="00757D93"/>
    <w:rsid w:val="0076531A"/>
    <w:rsid w:val="00765A04"/>
    <w:rsid w:val="00776502"/>
    <w:rsid w:val="00783D23"/>
    <w:rsid w:val="00797A25"/>
    <w:rsid w:val="00797E67"/>
    <w:rsid w:val="007B6DE5"/>
    <w:rsid w:val="007C57C7"/>
    <w:rsid w:val="007F6562"/>
    <w:rsid w:val="00805E6D"/>
    <w:rsid w:val="0081086E"/>
    <w:rsid w:val="00821039"/>
    <w:rsid w:val="00842473"/>
    <w:rsid w:val="008424B4"/>
    <w:rsid w:val="008468F6"/>
    <w:rsid w:val="00847336"/>
    <w:rsid w:val="00853146"/>
    <w:rsid w:val="00870041"/>
    <w:rsid w:val="0088101F"/>
    <w:rsid w:val="00885AAB"/>
    <w:rsid w:val="008A4A31"/>
    <w:rsid w:val="008A7462"/>
    <w:rsid w:val="008A7ACB"/>
    <w:rsid w:val="008B46AF"/>
    <w:rsid w:val="008B4DD9"/>
    <w:rsid w:val="008B55BB"/>
    <w:rsid w:val="008C0BC1"/>
    <w:rsid w:val="008C3014"/>
    <w:rsid w:val="008C7D98"/>
    <w:rsid w:val="008D4B53"/>
    <w:rsid w:val="008D4BC3"/>
    <w:rsid w:val="008D53AA"/>
    <w:rsid w:val="008E3810"/>
    <w:rsid w:val="008F0C40"/>
    <w:rsid w:val="008F7AF6"/>
    <w:rsid w:val="0090335D"/>
    <w:rsid w:val="00904395"/>
    <w:rsid w:val="00912BEA"/>
    <w:rsid w:val="0091430A"/>
    <w:rsid w:val="00923E5E"/>
    <w:rsid w:val="00932BFC"/>
    <w:rsid w:val="00942B34"/>
    <w:rsid w:val="00947C16"/>
    <w:rsid w:val="00957EED"/>
    <w:rsid w:val="0096414C"/>
    <w:rsid w:val="00983934"/>
    <w:rsid w:val="009A2A09"/>
    <w:rsid w:val="009A57A7"/>
    <w:rsid w:val="009A59AB"/>
    <w:rsid w:val="009A5A04"/>
    <w:rsid w:val="009A7D15"/>
    <w:rsid w:val="009B6F1E"/>
    <w:rsid w:val="009C3BE7"/>
    <w:rsid w:val="009C6A37"/>
    <w:rsid w:val="009E336C"/>
    <w:rsid w:val="009F7443"/>
    <w:rsid w:val="00A017F8"/>
    <w:rsid w:val="00A01ACF"/>
    <w:rsid w:val="00A23378"/>
    <w:rsid w:val="00A30160"/>
    <w:rsid w:val="00A36DF0"/>
    <w:rsid w:val="00A40820"/>
    <w:rsid w:val="00A42534"/>
    <w:rsid w:val="00A441B7"/>
    <w:rsid w:val="00A8255B"/>
    <w:rsid w:val="00A86673"/>
    <w:rsid w:val="00A970E2"/>
    <w:rsid w:val="00AA338F"/>
    <w:rsid w:val="00AA6900"/>
    <w:rsid w:val="00AB00E7"/>
    <w:rsid w:val="00AC57E7"/>
    <w:rsid w:val="00AC6D5B"/>
    <w:rsid w:val="00AE5D82"/>
    <w:rsid w:val="00AF096C"/>
    <w:rsid w:val="00B1452E"/>
    <w:rsid w:val="00B15C63"/>
    <w:rsid w:val="00B33525"/>
    <w:rsid w:val="00B3355B"/>
    <w:rsid w:val="00B43282"/>
    <w:rsid w:val="00B512E8"/>
    <w:rsid w:val="00B513E2"/>
    <w:rsid w:val="00B62131"/>
    <w:rsid w:val="00B62218"/>
    <w:rsid w:val="00B64E6B"/>
    <w:rsid w:val="00B65EFF"/>
    <w:rsid w:val="00B678FC"/>
    <w:rsid w:val="00B84BF2"/>
    <w:rsid w:val="00BA4B8D"/>
    <w:rsid w:val="00BB07C7"/>
    <w:rsid w:val="00BB6C04"/>
    <w:rsid w:val="00BB7493"/>
    <w:rsid w:val="00BC5D85"/>
    <w:rsid w:val="00BD1E2D"/>
    <w:rsid w:val="00BD6407"/>
    <w:rsid w:val="00BD6A9B"/>
    <w:rsid w:val="00BD7007"/>
    <w:rsid w:val="00BE1C75"/>
    <w:rsid w:val="00C03CBF"/>
    <w:rsid w:val="00C0571B"/>
    <w:rsid w:val="00C10678"/>
    <w:rsid w:val="00C22FD3"/>
    <w:rsid w:val="00C278D6"/>
    <w:rsid w:val="00C33B60"/>
    <w:rsid w:val="00C44004"/>
    <w:rsid w:val="00C6736F"/>
    <w:rsid w:val="00C705C5"/>
    <w:rsid w:val="00C83645"/>
    <w:rsid w:val="00C86DBC"/>
    <w:rsid w:val="00C90FCF"/>
    <w:rsid w:val="00C92AD0"/>
    <w:rsid w:val="00CA3E0C"/>
    <w:rsid w:val="00CA6330"/>
    <w:rsid w:val="00CB05D3"/>
    <w:rsid w:val="00CB21EE"/>
    <w:rsid w:val="00CB2F13"/>
    <w:rsid w:val="00CB34C5"/>
    <w:rsid w:val="00CB4DBD"/>
    <w:rsid w:val="00CD682D"/>
    <w:rsid w:val="00CD6D31"/>
    <w:rsid w:val="00CE09BF"/>
    <w:rsid w:val="00CF21A4"/>
    <w:rsid w:val="00D0196C"/>
    <w:rsid w:val="00D02383"/>
    <w:rsid w:val="00D078C5"/>
    <w:rsid w:val="00D16966"/>
    <w:rsid w:val="00D21988"/>
    <w:rsid w:val="00D24DC7"/>
    <w:rsid w:val="00D30C92"/>
    <w:rsid w:val="00D34966"/>
    <w:rsid w:val="00D40A89"/>
    <w:rsid w:val="00D446F5"/>
    <w:rsid w:val="00D44A72"/>
    <w:rsid w:val="00D62FA0"/>
    <w:rsid w:val="00D803E3"/>
    <w:rsid w:val="00D80F58"/>
    <w:rsid w:val="00DB4955"/>
    <w:rsid w:val="00DB5FB5"/>
    <w:rsid w:val="00DB7130"/>
    <w:rsid w:val="00DC37E3"/>
    <w:rsid w:val="00DC4C80"/>
    <w:rsid w:val="00DC5C17"/>
    <w:rsid w:val="00DD2B0E"/>
    <w:rsid w:val="00DD2FF0"/>
    <w:rsid w:val="00DE1964"/>
    <w:rsid w:val="00DE388A"/>
    <w:rsid w:val="00DE6EF1"/>
    <w:rsid w:val="00DF2CF3"/>
    <w:rsid w:val="00DF4514"/>
    <w:rsid w:val="00DF5197"/>
    <w:rsid w:val="00E07584"/>
    <w:rsid w:val="00E16308"/>
    <w:rsid w:val="00E17238"/>
    <w:rsid w:val="00E31168"/>
    <w:rsid w:val="00E328DF"/>
    <w:rsid w:val="00E33A6A"/>
    <w:rsid w:val="00E354E0"/>
    <w:rsid w:val="00E40258"/>
    <w:rsid w:val="00E44B19"/>
    <w:rsid w:val="00E51822"/>
    <w:rsid w:val="00E53CDF"/>
    <w:rsid w:val="00E54A1F"/>
    <w:rsid w:val="00E5541B"/>
    <w:rsid w:val="00E61992"/>
    <w:rsid w:val="00E70CA7"/>
    <w:rsid w:val="00E81E11"/>
    <w:rsid w:val="00E9158C"/>
    <w:rsid w:val="00EA114A"/>
    <w:rsid w:val="00EA3D64"/>
    <w:rsid w:val="00EA67FA"/>
    <w:rsid w:val="00EA6A5E"/>
    <w:rsid w:val="00ED04BC"/>
    <w:rsid w:val="00EE0A01"/>
    <w:rsid w:val="00EE214A"/>
    <w:rsid w:val="00EE245A"/>
    <w:rsid w:val="00F02517"/>
    <w:rsid w:val="00F03933"/>
    <w:rsid w:val="00F1066B"/>
    <w:rsid w:val="00F16A53"/>
    <w:rsid w:val="00F217D2"/>
    <w:rsid w:val="00F22DFB"/>
    <w:rsid w:val="00F30CE8"/>
    <w:rsid w:val="00F4433C"/>
    <w:rsid w:val="00F57B54"/>
    <w:rsid w:val="00F64701"/>
    <w:rsid w:val="00F65933"/>
    <w:rsid w:val="00F660ED"/>
    <w:rsid w:val="00F668DD"/>
    <w:rsid w:val="00F66D44"/>
    <w:rsid w:val="00F817AF"/>
    <w:rsid w:val="00F8666C"/>
    <w:rsid w:val="00F9417B"/>
    <w:rsid w:val="00F959B5"/>
    <w:rsid w:val="00FB2398"/>
    <w:rsid w:val="00FC3574"/>
    <w:rsid w:val="00FC70BE"/>
    <w:rsid w:val="00FD0C91"/>
    <w:rsid w:val="00FD5C0D"/>
    <w:rsid w:val="00FF00EB"/>
    <w:rsid w:val="00FF7058"/>
    <w:rsid w:val="00FF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4B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Car2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aliases w:val="Car2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">
    <w:name w:val="Cuerpo"/>
    <w:rsid w:val="00F668D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es-ES"/>
      <w14:textOutline w14:w="0" w14:cap="flat" w14:cmpd="sng" w14:algn="ctr">
        <w14:noFill/>
        <w14:prstDash w14:val="solid"/>
        <w14:bevel/>
      </w14:textOutline>
    </w:rPr>
  </w:style>
  <w:style w:type="paragraph" w:styleId="Prrafodelista">
    <w:name w:val="List Paragraph"/>
    <w:basedOn w:val="Normal"/>
    <w:uiPriority w:val="1"/>
    <w:qFormat/>
    <w:rsid w:val="0014429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30A9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07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130950"/>
    <w:pPr>
      <w:spacing w:after="0" w:line="240" w:lineRule="auto"/>
    </w:pPr>
    <w:rPr>
      <w:rFonts w:ascii="Calibri" w:eastAsia="Calibri" w:hAnsi="Calibri" w:cs="Times New Roman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130950"/>
    <w:rPr>
      <w:rFonts w:ascii="Calibri" w:eastAsia="Calibri" w:hAnsi="Calibri" w:cs="Times New Roman"/>
      <w:sz w:val="20"/>
      <w:szCs w:val="20"/>
      <w:lang w:val="es-ES_tradnl"/>
    </w:rPr>
  </w:style>
  <w:style w:type="character" w:styleId="Refdenotaalpie">
    <w:name w:val="footnote reference"/>
    <w:uiPriority w:val="99"/>
    <w:unhideWhenUsed/>
    <w:rsid w:val="00130950"/>
    <w:rPr>
      <w:vertAlign w:val="superscript"/>
    </w:rPr>
  </w:style>
  <w:style w:type="table" w:customStyle="1" w:styleId="Tablaconcuadrcula11">
    <w:name w:val="Tabla con cuadrícula11"/>
    <w:basedOn w:val="Tablanormal"/>
    <w:next w:val="Tablaconcuadrcula"/>
    <w:uiPriority w:val="39"/>
    <w:rsid w:val="00130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1">
    <w:name w:val="Tabla con cuadrícula111"/>
    <w:basedOn w:val="Tablanormal"/>
    <w:next w:val="Tablaconcuadrcula"/>
    <w:uiPriority w:val="39"/>
    <w:rsid w:val="00746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2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orm.es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m66b\AppData\Local\Temp\Rar$DIa8576.9884\CPTCJDP%20-%20DGJ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7" ma:contentTypeDescription="Crear nuevo documento." ma:contentTypeScope="" ma:versionID="43b969b2240948f64292864e39434780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609917e18f01ec88dda26f4a786e8af5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73A04-30A3-4CB4-89B4-BF2A07DB4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BE3F23-488B-4432-ADBD-BDD0BBEB5B30}">
  <ds:schemaRefs>
    <ds:schemaRef ds:uri="http://schemas.microsoft.com/office/2006/metadata/properties"/>
    <ds:schemaRef ds:uri="http://schemas.microsoft.com/office/infopath/2007/PartnerControls"/>
    <ds:schemaRef ds:uri="1c9c8636-0486-4c9b-b75c-7b805ddaaf65"/>
    <ds:schemaRef ds:uri="bab14156-fcf3-44e2-9c4b-c33f1f92d414"/>
  </ds:schemaRefs>
</ds:datastoreItem>
</file>

<file path=customXml/itemProps3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327E89-1827-4BE7-9FE6-013743811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CPTCJDP - DGJ.dotx</Template>
  <TotalTime>0</TotalTime>
  <Pages>8</Pages>
  <Words>1208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2024-05-15T08:32:00Z</dcterms:created>
  <dcterms:modified xsi:type="dcterms:W3CDTF">2025-12-16T07:40:00Z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</Properties>
</file>